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97E" w:rsidRPr="004C1C62" w:rsidRDefault="00D3097E" w:rsidP="00FA44BF">
      <w:pPr>
        <w:jc w:val="both"/>
        <w:rPr>
          <w:w w:val="115"/>
        </w:rPr>
        <w:sectPr w:rsidR="00D3097E" w:rsidRPr="004C1C62" w:rsidSect="00700642">
          <w:headerReference w:type="default" r:id="rId7"/>
          <w:footerReference w:type="default" r:id="rId8"/>
          <w:headerReference w:type="first" r:id="rId9"/>
          <w:footerReference w:type="first" r:id="rId10"/>
          <w:pgSz w:w="12240" w:h="15840" w:code="1"/>
          <w:pgMar w:top="2333" w:right="2995" w:bottom="720" w:left="1080" w:header="720" w:footer="432" w:gutter="0"/>
          <w:cols w:space="720"/>
          <w:titlePg/>
          <w:docGrid w:linePitch="360"/>
        </w:sectPr>
      </w:pPr>
      <w:bookmarkStart w:id="0" w:name="_GoBack"/>
      <w:bookmarkEnd w:id="0"/>
    </w:p>
    <w:p w:rsidR="00954A0E" w:rsidRPr="004C1C62" w:rsidRDefault="00954A0E" w:rsidP="00954A0E">
      <w:pPr>
        <w:pStyle w:val="1-ExecName"/>
      </w:pPr>
      <w:r>
        <w:lastRenderedPageBreak/>
        <w:t>Steven P. Nesbit</w:t>
      </w:r>
    </w:p>
    <w:p w:rsidR="00954A0E" w:rsidRPr="004C1C62" w:rsidRDefault="00954A0E" w:rsidP="00954A0E">
      <w:pPr>
        <w:pStyle w:val="2-ExecTitleCompany"/>
        <w:rPr>
          <w:i w:val="0"/>
        </w:rPr>
      </w:pPr>
      <w:r>
        <w:rPr>
          <w:i w:val="0"/>
        </w:rPr>
        <w:t xml:space="preserve">Director </w:t>
      </w:r>
      <w:r w:rsidRPr="004C1C62">
        <w:rPr>
          <w:i w:val="0"/>
        </w:rPr>
        <w:t xml:space="preserve">– </w:t>
      </w:r>
      <w:r>
        <w:rPr>
          <w:i w:val="0"/>
        </w:rPr>
        <w:t>Nuclear Policy and Support</w:t>
      </w:r>
    </w:p>
    <w:p w:rsidR="00954A0E" w:rsidRPr="00666A73" w:rsidRDefault="00954A0E" w:rsidP="00954A0E">
      <w:pPr>
        <w:pStyle w:val="3-body"/>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61366</wp:posOffset>
            </wp:positionV>
            <wp:extent cx="1209903" cy="1499616"/>
            <wp:effectExtent l="19050" t="0" r="9297" b="0"/>
            <wp:wrapTight wrapText="bothSides">
              <wp:wrapPolygon edited="0">
                <wp:start x="-340" y="0"/>
                <wp:lineTo x="-340" y="21402"/>
                <wp:lineTo x="21766" y="21402"/>
                <wp:lineTo x="21766" y="0"/>
                <wp:lineTo x="-340" y="0"/>
              </wp:wrapPolygon>
            </wp:wrapTight>
            <wp:docPr id="1" name="Picture 0" descr="Nesbit_Steve_color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bit_Steve_colorbio.jpg"/>
                    <pic:cNvPicPr/>
                  </pic:nvPicPr>
                  <pic:blipFill>
                    <a:blip r:embed="rId11" cstate="print"/>
                    <a:stretch>
                      <a:fillRect/>
                    </a:stretch>
                  </pic:blipFill>
                  <pic:spPr>
                    <a:xfrm>
                      <a:off x="0" y="0"/>
                      <a:ext cx="1209903" cy="1499616"/>
                    </a:xfrm>
                    <a:prstGeom prst="rect">
                      <a:avLst/>
                    </a:prstGeom>
                  </pic:spPr>
                </pic:pic>
              </a:graphicData>
            </a:graphic>
          </wp:anchor>
        </w:drawing>
      </w:r>
      <w:r w:rsidR="00E64271">
        <w:t xml:space="preserve">Steve Nesbit is director, nuclear policy and support, for Duke Energy. </w:t>
      </w:r>
      <w:r w:rsidRPr="00666A73">
        <w:t>He is responsible for developing company policy positions related to nuclear power</w:t>
      </w:r>
      <w:r w:rsidR="007E653B">
        <w:t>,</w:t>
      </w:r>
      <w:r w:rsidRPr="00666A73">
        <w:t xml:space="preserve"> and interacting with industry and government groups on used fuel management and related issues.</w:t>
      </w:r>
    </w:p>
    <w:p w:rsidR="00954A0E" w:rsidRPr="00666A73" w:rsidRDefault="00954A0E" w:rsidP="00954A0E">
      <w:pPr>
        <w:pStyle w:val="3-body"/>
      </w:pPr>
      <w:r w:rsidRPr="00666A73">
        <w:t xml:space="preserve">Nesbit joined Duke Power’s </w:t>
      </w:r>
      <w:r w:rsidR="0010489A">
        <w:t>n</w:t>
      </w:r>
      <w:r w:rsidRPr="00666A73">
        <w:t xml:space="preserve">uclear </w:t>
      </w:r>
      <w:r w:rsidR="0010489A">
        <w:t>g</w:t>
      </w:r>
      <w:r w:rsidRPr="00666A73">
        <w:t>eneration department in 1982. Since then, he has held various roles in nuclear safety analysis and fuel management. Between 1996 and 2005, Nesbit led Duke Energy’s effo</w:t>
      </w:r>
      <w:r w:rsidR="007E653B">
        <w:t xml:space="preserve">rts related to the use of mixed </w:t>
      </w:r>
      <w:r w:rsidRPr="00666A73">
        <w:t xml:space="preserve">oxide (MOX) fuel in its nuclear power reactors as a part of the Department of Energy project to dispose of surplus plutonium from nuclear weapons. He also managed used nuclear fuel activities. </w:t>
      </w:r>
    </w:p>
    <w:p w:rsidR="00954A0E" w:rsidRPr="00666A73" w:rsidRDefault="007E653B" w:rsidP="00954A0E">
      <w:pPr>
        <w:pStyle w:val="3-body"/>
      </w:pPr>
      <w:r>
        <w:t>In addition to the</w:t>
      </w:r>
      <w:r w:rsidR="00954A0E" w:rsidRPr="00666A73">
        <w:t xml:space="preserve"> MOX fuel project, Nesbit has worked on other Department of Energy initiatives: the New Production Reactor Project, 1990 to 1992; the Yucca Mountain Spent Nuclear Fuel Disposal Project, 1992 to 1996; and the Centralized Interim Storage Facility Project in 1996. These assignments included managing the groups responsible for licensing and safety analysis.</w:t>
      </w:r>
    </w:p>
    <w:p w:rsidR="00954A0E" w:rsidRPr="00666A73" w:rsidRDefault="00954A0E" w:rsidP="00954A0E">
      <w:pPr>
        <w:pStyle w:val="3-body"/>
      </w:pPr>
      <w:r w:rsidRPr="00666A73">
        <w:t>Nesbit received Bachelor of Science and Master of Engineering degree</w:t>
      </w:r>
      <w:r>
        <w:t>s in nuclear engineering</w:t>
      </w:r>
      <w:r w:rsidRPr="00666A73">
        <w:t xml:space="preserve"> from the University of Virginia. He is a registered professional engineer in North Carolina and South Carolina. </w:t>
      </w:r>
      <w:r>
        <w:t xml:space="preserve">He </w:t>
      </w:r>
      <w:r w:rsidRPr="00666A73">
        <w:t xml:space="preserve">is </w:t>
      </w:r>
      <w:r w:rsidR="00612EA1">
        <w:t xml:space="preserve">a past </w:t>
      </w:r>
      <w:r w:rsidRPr="00666A73">
        <w:t>adjunct faculty member at the University of North Carolina at Charlotte</w:t>
      </w:r>
      <w:r w:rsidR="0010489A">
        <w:t>,</w:t>
      </w:r>
      <w:r w:rsidRPr="00666A73">
        <w:t xml:space="preserve"> where he t</w:t>
      </w:r>
      <w:r w:rsidR="00612EA1">
        <w:t>aught</w:t>
      </w:r>
      <w:r w:rsidRPr="00666A73">
        <w:t xml:space="preserve"> nuclear engineering.  </w:t>
      </w:r>
    </w:p>
    <w:p w:rsidR="00954A0E" w:rsidRPr="00666A73" w:rsidRDefault="00954A0E" w:rsidP="00954A0E">
      <w:pPr>
        <w:pStyle w:val="3-body"/>
      </w:pPr>
      <w:r w:rsidRPr="00666A73">
        <w:t>Nesbit is a</w:t>
      </w:r>
      <w:r w:rsidR="00957275">
        <w:t>n active participant in</w:t>
      </w:r>
      <w:r w:rsidRPr="00666A73">
        <w:t xml:space="preserve"> the Nuclear Energy Institute Integrated Used Fuel Management Working Group</w:t>
      </w:r>
      <w:r w:rsidR="00957275">
        <w:t xml:space="preserve"> and </w:t>
      </w:r>
      <w:r w:rsidRPr="00666A73">
        <w:t>the Nuclear Waste Strategy Coalition</w:t>
      </w:r>
      <w:r w:rsidR="00957275">
        <w:t xml:space="preserve">.  He is a member of the </w:t>
      </w:r>
      <w:r w:rsidRPr="00666A73">
        <w:t>Nuclear Infrastructure Council</w:t>
      </w:r>
      <w:r w:rsidR="00957275">
        <w:t xml:space="preserve"> Executive Committee</w:t>
      </w:r>
      <w:r w:rsidRPr="00666A73">
        <w:t xml:space="preserve">. He </w:t>
      </w:r>
      <w:r w:rsidR="00E620EC">
        <w:t xml:space="preserve">is a past </w:t>
      </w:r>
      <w:r>
        <w:t xml:space="preserve">chairman of the </w:t>
      </w:r>
      <w:r w:rsidRPr="00666A73">
        <w:t>American Nuclear Society</w:t>
      </w:r>
      <w:r>
        <w:t xml:space="preserve">’s Nuclear Nonproliferation </w:t>
      </w:r>
      <w:r w:rsidR="00957275">
        <w:t>Policy Division and current vice chairman of the Piedmont Carolinas American Nuclear Society local section</w:t>
      </w:r>
      <w:r w:rsidRPr="00666A73">
        <w:t>.</w:t>
      </w:r>
    </w:p>
    <w:p w:rsidR="007E653B" w:rsidRPr="007E653B" w:rsidRDefault="007E653B" w:rsidP="007E653B">
      <w:pPr>
        <w:pStyle w:val="NormalWeb"/>
        <w:shd w:val="clear" w:color="auto" w:fill="FFFFFF"/>
        <w:spacing w:after="150" w:line="300" w:lineRule="exact"/>
        <w:rPr>
          <w:rFonts w:ascii="NewsGoth Cn BT" w:hAnsi="NewsGoth Cn BT"/>
          <w:spacing w:val="-2"/>
          <w:w w:val="115"/>
          <w:sz w:val="20"/>
          <w:szCs w:val="20"/>
        </w:rPr>
      </w:pPr>
      <w:r w:rsidRPr="007E653B">
        <w:rPr>
          <w:rFonts w:ascii="NewsGoth Cn BT" w:hAnsi="NewsGoth Cn BT"/>
          <w:spacing w:val="-2"/>
          <w:w w:val="115"/>
          <w:sz w:val="20"/>
          <w:szCs w:val="20"/>
        </w:rPr>
        <w:t>Duke Energy, the largest electric power company in the United States, supplies and delivers electricity to approximately 7 million customers in the Southeast and Midwest. The company also distributes natural gas in Ohio and Kentucky. Its commercial power and international businesses operate diverse power generation assets in North America and Latin America, including a growing renewable energy portfolio. Headquartered in Charlotte, N.C., Duke Energy is a Fortune 250 company traded on the New York Stock Exchange under the symbol DUK.</w:t>
      </w:r>
    </w:p>
    <w:p w:rsidR="0046109C" w:rsidRPr="0046109C" w:rsidRDefault="0046109C" w:rsidP="0046109C">
      <w:pPr>
        <w:pStyle w:val="3-body"/>
      </w:pPr>
    </w:p>
    <w:sectPr w:rsidR="0046109C" w:rsidRPr="0046109C" w:rsidSect="001C1A3C">
      <w:headerReference w:type="default" r:id="rId12"/>
      <w:footerReference w:type="default" r:id="rId13"/>
      <w:type w:val="continuous"/>
      <w:pgSz w:w="12240" w:h="15840" w:code="1"/>
      <w:pgMar w:top="1440" w:right="2995" w:bottom="418" w:left="108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662" w:rsidRDefault="00421662">
      <w:r>
        <w:separator/>
      </w:r>
    </w:p>
  </w:endnote>
  <w:endnote w:type="continuationSeparator" w:id="0">
    <w:p w:rsidR="00421662" w:rsidRDefault="00421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ewsGoth Cn BT">
    <w:altName w:val="Arial Narrow"/>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Pr="00DD2691" w:rsidRDefault="00A76869" w:rsidP="00AA6A3C">
    <w:pPr>
      <w:spacing w:before="120"/>
      <w:rPr>
        <w:rFonts w:ascii="NewsGoth Cn BT" w:hAnsi="NewsGoth Cn BT"/>
        <w:color w:val="auto"/>
        <w:w w:val="115"/>
      </w:rPr>
    </w:pPr>
    <w:r>
      <w:rPr>
        <w:rFonts w:ascii="NewsGoth Cn BT" w:hAnsi="NewsGoth Cn BT"/>
        <w:noProof/>
        <w:color w:val="auto"/>
      </w:rPr>
      <mc:AlternateContent>
        <mc:Choice Requires="wps">
          <w:drawing>
            <wp:anchor distT="0" distB="0" distL="114300" distR="114300" simplePos="0" relativeHeight="251655168" behindDoc="1" locked="0" layoutInCell="1" allowOverlap="1">
              <wp:simplePos x="0" y="0"/>
              <wp:positionH relativeFrom="page">
                <wp:posOffset>6290945</wp:posOffset>
              </wp:positionH>
              <wp:positionV relativeFrom="page">
                <wp:posOffset>8366760</wp:posOffset>
              </wp:positionV>
              <wp:extent cx="1234440" cy="1485900"/>
              <wp:effectExtent l="4445" t="381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F07" w:rsidRPr="009D07C0" w:rsidRDefault="00214F07" w:rsidP="00BA3538">
                          <w:pPr>
                            <w:rPr>
                              <w:rFonts w:ascii="NewsGoth Cn BT" w:hAnsi="NewsGoth Cn BT"/>
                              <w:b/>
                              <w:color w:val="000000"/>
                              <w:w w:val="115"/>
                            </w:rPr>
                          </w:pPr>
                          <w:r w:rsidRPr="009D07C0">
                            <w:rPr>
                              <w:rFonts w:ascii="NewsGoth Cn BT" w:hAnsi="NewsGoth Cn BT"/>
                              <w:b/>
                              <w:color w:val="000000"/>
                              <w:w w:val="115"/>
                            </w:rPr>
                            <w:t>Duke Energy</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Corporate Headquarters</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526 South Church Street</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Charlotte, NC 28202-1802</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704/594-6200</w:t>
                          </w:r>
                        </w:p>
                        <w:p w:rsidR="00214F07" w:rsidRPr="009D07C0" w:rsidRDefault="00214F07" w:rsidP="00BA3538">
                          <w:pPr>
                            <w:spacing w:line="280" w:lineRule="exact"/>
                            <w:rPr>
                              <w:rFonts w:ascii="NewsGoth Cn BT" w:hAnsi="NewsGoth Cn BT"/>
                              <w:color w:val="000000"/>
                              <w:w w:val="115"/>
                            </w:rPr>
                          </w:pPr>
                        </w:p>
                        <w:p w:rsidR="00214F07" w:rsidRPr="009D07C0" w:rsidRDefault="00214F07" w:rsidP="00BA3538">
                          <w:pPr>
                            <w:spacing w:line="280" w:lineRule="exact"/>
                            <w:rPr>
                              <w:rFonts w:ascii="NewsGoth Cn BT" w:hAnsi="NewsGoth Cn BT"/>
                              <w:color w:val="000000"/>
                              <w:w w:val="115"/>
                            </w:rPr>
                          </w:pPr>
                          <w:r w:rsidRPr="009D07C0">
                            <w:rPr>
                              <w:rFonts w:ascii="NewsGoth Cn BT" w:hAnsi="NewsGoth Cn BT"/>
                              <w:color w:val="000000"/>
                              <w:w w:val="115"/>
                            </w:rPr>
                            <w:t>www.duke-energy.com</w:t>
                          </w:r>
                        </w:p>
                        <w:p w:rsidR="00214F07" w:rsidRPr="009D07C0" w:rsidRDefault="00214F07" w:rsidP="00B01A31">
                          <w:pPr>
                            <w:spacing w:before="240"/>
                            <w:jc w:val="right"/>
                            <w:rPr>
                              <w:rFonts w:ascii="NewsGoth Cn BT" w:hAnsi="NewsGoth Cn BT"/>
                              <w:color w:val="000000"/>
                              <w:w w:val="115"/>
                              <w:sz w:val="14"/>
                              <w:szCs w:val="14"/>
                            </w:rPr>
                          </w:pPr>
                          <w:r w:rsidRPr="009D07C0">
                            <w:rPr>
                              <w:rFonts w:ascii="NewsGoth Cn BT" w:hAnsi="NewsGoth Cn BT"/>
                              <w:color w:val="000000"/>
                              <w:w w:val="115"/>
                              <w:sz w:val="14"/>
                              <w:szCs w:val="14"/>
                            </w:rPr>
                            <w:t>04/03/2006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495.35pt;margin-top:658.8pt;width:97.2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" filled="f" stroked="f">
              <v:textbox inset="0,0,0,0">
                <w:txbxContent>
                  <w:p w:rsidR="00214F07" w:rsidRPr="009D07C0" w:rsidRDefault="00214F07" w:rsidP="00BA3538">
                    <w:pPr>
                      <w:rPr>
                        <w:rFonts w:ascii="NewsGoth Cn BT" w:hAnsi="NewsGoth Cn BT"/>
                        <w:b/>
                        <w:color w:val="000000"/>
                        <w:w w:val="115"/>
                      </w:rPr>
                    </w:pPr>
                    <w:r w:rsidRPr="009D07C0">
                      <w:rPr>
                        <w:rFonts w:ascii="NewsGoth Cn BT" w:hAnsi="NewsGoth Cn BT"/>
                        <w:b/>
                        <w:color w:val="000000"/>
                        <w:w w:val="115"/>
                      </w:rPr>
                      <w:t>Duke Energy</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Corporate Headquarters</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526 South Church Street</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Charlotte, NC 28202-1802</w:t>
                    </w:r>
                  </w:p>
                  <w:p w:rsidR="00214F07" w:rsidRPr="009D07C0" w:rsidRDefault="00214F07" w:rsidP="00DD2691">
                    <w:pPr>
                      <w:spacing w:line="280" w:lineRule="exact"/>
                      <w:rPr>
                        <w:rFonts w:ascii="NewsGoth Cn BT" w:hAnsi="NewsGoth Cn BT"/>
                        <w:color w:val="000000"/>
                        <w:w w:val="115"/>
                      </w:rPr>
                    </w:pPr>
                    <w:r w:rsidRPr="009D07C0">
                      <w:rPr>
                        <w:rFonts w:ascii="NewsGoth Cn BT" w:hAnsi="NewsGoth Cn BT"/>
                        <w:color w:val="000000"/>
                        <w:w w:val="115"/>
                      </w:rPr>
                      <w:t>704/594-6200</w:t>
                    </w:r>
                  </w:p>
                  <w:p w:rsidR="00214F07" w:rsidRPr="009D07C0" w:rsidRDefault="00214F07" w:rsidP="00BA3538">
                    <w:pPr>
                      <w:spacing w:line="280" w:lineRule="exact"/>
                      <w:rPr>
                        <w:rFonts w:ascii="NewsGoth Cn BT" w:hAnsi="NewsGoth Cn BT"/>
                        <w:color w:val="000000"/>
                        <w:w w:val="115"/>
                      </w:rPr>
                    </w:pPr>
                  </w:p>
                  <w:p w:rsidR="00214F07" w:rsidRPr="009D07C0" w:rsidRDefault="00214F07" w:rsidP="00BA3538">
                    <w:pPr>
                      <w:spacing w:line="280" w:lineRule="exact"/>
                      <w:rPr>
                        <w:rFonts w:ascii="NewsGoth Cn BT" w:hAnsi="NewsGoth Cn BT"/>
                        <w:color w:val="000000"/>
                        <w:w w:val="115"/>
                      </w:rPr>
                    </w:pPr>
                    <w:r w:rsidRPr="009D07C0">
                      <w:rPr>
                        <w:rFonts w:ascii="NewsGoth Cn BT" w:hAnsi="NewsGoth Cn BT"/>
                        <w:color w:val="000000"/>
                        <w:w w:val="115"/>
                      </w:rPr>
                      <w:t>www.duke-energy.com</w:t>
                    </w:r>
                  </w:p>
                  <w:p w:rsidR="00214F07" w:rsidRPr="009D07C0" w:rsidRDefault="00214F07" w:rsidP="00B01A31">
                    <w:pPr>
                      <w:spacing w:before="240"/>
                      <w:jc w:val="right"/>
                      <w:rPr>
                        <w:rFonts w:ascii="NewsGoth Cn BT" w:hAnsi="NewsGoth Cn BT"/>
                        <w:color w:val="000000"/>
                        <w:w w:val="115"/>
                        <w:sz w:val="14"/>
                        <w:szCs w:val="14"/>
                      </w:rPr>
                    </w:pPr>
                    <w:r w:rsidRPr="009D07C0">
                      <w:rPr>
                        <w:rFonts w:ascii="NewsGoth Cn BT" w:hAnsi="NewsGoth Cn BT"/>
                        <w:color w:val="000000"/>
                        <w:w w:val="115"/>
                        <w:sz w:val="14"/>
                        <w:szCs w:val="14"/>
                      </w:rPr>
                      <w:t>04/03/2006</w:t>
                    </w:r>
                  </w:p>
                </w:txbxContent>
              </v:textbox>
              <w10:wrap anchorx="page" anchory="page"/>
            </v:shape>
          </w:pict>
        </mc:Fallback>
      </mc:AlternateContent>
    </w:r>
    <w:r w:rsidR="00214F07" w:rsidRPr="00DD2691">
      <w:rPr>
        <w:rFonts w:ascii="NewsGoth Cn BT" w:hAnsi="NewsGoth Cn BT"/>
        <w:color w:val="auto"/>
        <w:w w:val="115"/>
      </w:rPr>
      <w:t>For more information, contact media relations, 704/382-8333.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Pr="0046109C" w:rsidRDefault="00A76869" w:rsidP="00B31A7B">
    <w:pPr>
      <w:spacing w:before="120"/>
      <w:rPr>
        <w:rFonts w:ascii="NewsGoth Cn BT" w:hAnsi="NewsGoth Cn BT"/>
        <w:color w:val="auto"/>
        <w:spacing w:val="-2"/>
        <w:w w:val="115"/>
        <w:sz w:val="16"/>
        <w:szCs w:val="16"/>
      </w:rPr>
    </w:pPr>
    <w:r>
      <w:rPr>
        <w:rFonts w:ascii="NewsGoth Cn BT" w:hAnsi="NewsGoth Cn BT"/>
        <w:noProof/>
        <w:color w:val="auto"/>
        <w:spacing w:val="-2"/>
      </w:rPr>
      <mc:AlternateContent>
        <mc:Choice Requires="wps">
          <w:drawing>
            <wp:anchor distT="0" distB="0" distL="114300" distR="114300" simplePos="0" relativeHeight="251659264" behindDoc="1" locked="0" layoutInCell="1" allowOverlap="1">
              <wp:simplePos x="0" y="0"/>
              <wp:positionH relativeFrom="page">
                <wp:posOffset>6256020</wp:posOffset>
              </wp:positionH>
              <wp:positionV relativeFrom="page">
                <wp:posOffset>8063865</wp:posOffset>
              </wp:positionV>
              <wp:extent cx="1234440" cy="1485900"/>
              <wp:effectExtent l="0" t="0" r="0" b="3810"/>
              <wp:wrapNone/>
              <wp:docPr id="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F07" w:rsidRPr="002D63D6" w:rsidRDefault="00214F07" w:rsidP="008C6B41">
                          <w:pPr>
                            <w:rPr>
                              <w:rFonts w:ascii="NewsGoth Cn BT" w:hAnsi="NewsGoth Cn BT"/>
                              <w:b/>
                              <w:color w:val="000000"/>
                              <w:spacing w:val="-2"/>
                              <w:w w:val="115"/>
                            </w:rPr>
                          </w:pPr>
                          <w:r w:rsidRPr="002D63D6">
                            <w:rPr>
                              <w:rFonts w:ascii="NewsGoth Cn BT" w:hAnsi="NewsGoth Cn BT"/>
                              <w:b/>
                              <w:color w:val="000000"/>
                              <w:spacing w:val="-2"/>
                              <w:w w:val="115"/>
                            </w:rPr>
                            <w:t>Duke Energy</w:t>
                          </w: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Corporate Headquarters</w:t>
                          </w:r>
                        </w:p>
                        <w:p w:rsidR="00214F07" w:rsidRPr="002D63D6" w:rsidRDefault="0046109C" w:rsidP="008C6B41">
                          <w:pPr>
                            <w:spacing w:line="280" w:lineRule="exact"/>
                            <w:rPr>
                              <w:rFonts w:ascii="NewsGoth Cn BT" w:hAnsi="NewsGoth Cn BT"/>
                              <w:color w:val="000000"/>
                              <w:spacing w:val="-2"/>
                              <w:w w:val="115"/>
                            </w:rPr>
                          </w:pPr>
                          <w:r>
                            <w:rPr>
                              <w:rFonts w:ascii="NewsGoth Cn BT" w:hAnsi="NewsGoth Cn BT"/>
                              <w:color w:val="000000"/>
                              <w:spacing w:val="-2"/>
                              <w:w w:val="115"/>
                            </w:rPr>
                            <w:t xml:space="preserve">550 </w:t>
                          </w:r>
                          <w:r w:rsidR="00214F07" w:rsidRPr="002D63D6">
                            <w:rPr>
                              <w:rFonts w:ascii="NewsGoth Cn BT" w:hAnsi="NewsGoth Cn BT"/>
                              <w:color w:val="000000"/>
                              <w:spacing w:val="-2"/>
                              <w:w w:val="115"/>
                            </w:rPr>
                            <w:t xml:space="preserve">South </w:t>
                          </w:r>
                          <w:r>
                            <w:rPr>
                              <w:rFonts w:ascii="NewsGoth Cn BT" w:hAnsi="NewsGoth Cn BT"/>
                              <w:color w:val="000000"/>
                              <w:spacing w:val="-2"/>
                              <w:w w:val="115"/>
                            </w:rPr>
                            <w:t>Tryon</w:t>
                          </w:r>
                          <w:r w:rsidR="00214F07" w:rsidRPr="002D63D6">
                            <w:rPr>
                              <w:rFonts w:ascii="NewsGoth Cn BT" w:hAnsi="NewsGoth Cn BT"/>
                              <w:color w:val="000000"/>
                              <w:spacing w:val="-2"/>
                              <w:w w:val="115"/>
                            </w:rPr>
                            <w:t xml:space="preserve"> Street</w:t>
                          </w: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Charlotte, NC 28202</w:t>
                          </w:r>
                        </w:p>
                        <w:p w:rsidR="00214F07" w:rsidRPr="002D63D6" w:rsidRDefault="00214F07" w:rsidP="008C6B41">
                          <w:pPr>
                            <w:spacing w:line="280" w:lineRule="exact"/>
                            <w:rPr>
                              <w:rFonts w:ascii="NewsGoth Cn BT" w:hAnsi="NewsGoth Cn BT"/>
                              <w:color w:val="000000"/>
                              <w:spacing w:val="-2"/>
                              <w:w w:val="115"/>
                            </w:rPr>
                          </w:pP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www.duke-energy.com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7" type="#_x0000_t202" style="position:absolute;margin-left:492.6pt;margin-top:634.95pt;width:97.2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sTtAIAALQ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" filled="f" stroked="f">
              <v:textbox inset="0,0,0,0">
                <w:txbxContent>
                  <w:p w:rsidR="00214F07" w:rsidRPr="002D63D6" w:rsidRDefault="00214F07" w:rsidP="008C6B41">
                    <w:pPr>
                      <w:rPr>
                        <w:rFonts w:ascii="NewsGoth Cn BT" w:hAnsi="NewsGoth Cn BT"/>
                        <w:b/>
                        <w:color w:val="000000"/>
                        <w:spacing w:val="-2"/>
                        <w:w w:val="115"/>
                      </w:rPr>
                    </w:pPr>
                    <w:r w:rsidRPr="002D63D6">
                      <w:rPr>
                        <w:rFonts w:ascii="NewsGoth Cn BT" w:hAnsi="NewsGoth Cn BT"/>
                        <w:b/>
                        <w:color w:val="000000"/>
                        <w:spacing w:val="-2"/>
                        <w:w w:val="115"/>
                      </w:rPr>
                      <w:t>Duke Energy</w:t>
                    </w: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Corporate Headquarters</w:t>
                    </w:r>
                  </w:p>
                  <w:p w:rsidR="00214F07" w:rsidRPr="002D63D6" w:rsidRDefault="0046109C" w:rsidP="008C6B41">
                    <w:pPr>
                      <w:spacing w:line="280" w:lineRule="exact"/>
                      <w:rPr>
                        <w:rFonts w:ascii="NewsGoth Cn BT" w:hAnsi="NewsGoth Cn BT"/>
                        <w:color w:val="000000"/>
                        <w:spacing w:val="-2"/>
                        <w:w w:val="115"/>
                      </w:rPr>
                    </w:pPr>
                    <w:r>
                      <w:rPr>
                        <w:rFonts w:ascii="NewsGoth Cn BT" w:hAnsi="NewsGoth Cn BT"/>
                        <w:color w:val="000000"/>
                        <w:spacing w:val="-2"/>
                        <w:w w:val="115"/>
                      </w:rPr>
                      <w:t xml:space="preserve">550 </w:t>
                    </w:r>
                    <w:r w:rsidR="00214F07" w:rsidRPr="002D63D6">
                      <w:rPr>
                        <w:rFonts w:ascii="NewsGoth Cn BT" w:hAnsi="NewsGoth Cn BT"/>
                        <w:color w:val="000000"/>
                        <w:spacing w:val="-2"/>
                        <w:w w:val="115"/>
                      </w:rPr>
                      <w:t xml:space="preserve">South </w:t>
                    </w:r>
                    <w:r>
                      <w:rPr>
                        <w:rFonts w:ascii="NewsGoth Cn BT" w:hAnsi="NewsGoth Cn BT"/>
                        <w:color w:val="000000"/>
                        <w:spacing w:val="-2"/>
                        <w:w w:val="115"/>
                      </w:rPr>
                      <w:t>Tryon</w:t>
                    </w:r>
                    <w:r w:rsidR="00214F07" w:rsidRPr="002D63D6">
                      <w:rPr>
                        <w:rFonts w:ascii="NewsGoth Cn BT" w:hAnsi="NewsGoth Cn BT"/>
                        <w:color w:val="000000"/>
                        <w:spacing w:val="-2"/>
                        <w:w w:val="115"/>
                      </w:rPr>
                      <w:t xml:space="preserve"> Street</w:t>
                    </w: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Charlotte, NC 28202</w:t>
                    </w:r>
                  </w:p>
                  <w:p w:rsidR="00214F07" w:rsidRPr="002D63D6" w:rsidRDefault="00214F07" w:rsidP="008C6B41">
                    <w:pPr>
                      <w:spacing w:line="280" w:lineRule="exact"/>
                      <w:rPr>
                        <w:rFonts w:ascii="NewsGoth Cn BT" w:hAnsi="NewsGoth Cn BT"/>
                        <w:color w:val="000000"/>
                        <w:spacing w:val="-2"/>
                        <w:w w:val="115"/>
                      </w:rPr>
                    </w:pPr>
                  </w:p>
                  <w:p w:rsidR="00214F07" w:rsidRPr="002D63D6" w:rsidRDefault="00214F07" w:rsidP="008C6B41">
                    <w:pPr>
                      <w:spacing w:line="280" w:lineRule="exact"/>
                      <w:rPr>
                        <w:rFonts w:ascii="NewsGoth Cn BT" w:hAnsi="NewsGoth Cn BT"/>
                        <w:color w:val="000000"/>
                        <w:spacing w:val="-2"/>
                        <w:w w:val="115"/>
                      </w:rPr>
                    </w:pPr>
                    <w:r w:rsidRPr="002D63D6">
                      <w:rPr>
                        <w:rFonts w:ascii="NewsGoth Cn BT" w:hAnsi="NewsGoth Cn BT"/>
                        <w:color w:val="000000"/>
                        <w:spacing w:val="-2"/>
                        <w:w w:val="115"/>
                      </w:rPr>
                      <w:t>www.duke-energy.com</w:t>
                    </w:r>
                  </w:p>
                </w:txbxContent>
              </v:textbox>
              <w10:wrap anchorx="page" anchory="page"/>
            </v:shape>
          </w:pict>
        </mc:Fallback>
      </mc:AlternateContent>
    </w:r>
  </w:p>
  <w:p w:rsidR="00214F07" w:rsidRPr="00D02F7A" w:rsidRDefault="00214F07" w:rsidP="000F565F">
    <w:pPr>
      <w:spacing w:before="240" w:line="300" w:lineRule="exact"/>
      <w:rPr>
        <w:rFonts w:ascii="NewsGoth Cn BT" w:hAnsi="NewsGoth Cn BT"/>
        <w:color w:val="auto"/>
        <w:spacing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Pr="005F3ECF" w:rsidRDefault="00214F07" w:rsidP="005F3E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662" w:rsidRDefault="00421662">
      <w:r>
        <w:separator/>
      </w:r>
    </w:p>
  </w:footnote>
  <w:footnote w:type="continuationSeparator" w:id="0">
    <w:p w:rsidR="00421662" w:rsidRDefault="00421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Default="00214F07" w:rsidP="00A63F2C">
    <w:pPr>
      <w:rPr>
        <w:rFonts w:ascii="NewsGoth Cn BT" w:hAnsi="NewsGoth Cn BT"/>
        <w:i w:val="0"/>
        <w:color w:val="auto"/>
        <w:spacing w:val="30"/>
        <w:w w:val="115"/>
        <w:sz w:val="30"/>
        <w:szCs w:val="30"/>
      </w:rPr>
    </w:pPr>
  </w:p>
  <w:p w:rsidR="00214F07" w:rsidRPr="00123189" w:rsidRDefault="00214F07" w:rsidP="00FB21E7">
    <w:pPr>
      <w:spacing w:before="240"/>
      <w:rPr>
        <w:rFonts w:ascii="NewsGoth Cn BT" w:hAnsi="NewsGoth Cn BT"/>
        <w:i w:val="0"/>
        <w:color w:val="auto"/>
        <w:w w:val="115"/>
        <w:sz w:val="30"/>
        <w:szCs w:val="30"/>
      </w:rPr>
    </w:pPr>
    <w:r w:rsidRPr="00123189">
      <w:rPr>
        <w:rFonts w:ascii="NewsGoth Cn BT" w:hAnsi="NewsGoth Cn BT"/>
        <w:i w:val="0"/>
        <w:color w:val="auto"/>
        <w:w w:val="115"/>
        <w:sz w:val="30"/>
        <w:szCs w:val="30"/>
      </w:rPr>
      <w:t>Duke Energy Executive Profile</w:t>
    </w:r>
  </w:p>
  <w:p w:rsidR="00214F07" w:rsidRPr="00C737CD" w:rsidRDefault="00A76869" w:rsidP="00B0189D">
    <w:pPr>
      <w:spacing w:before="900"/>
      <w:rPr>
        <w:rFonts w:ascii="NewsGoth Cn BT" w:hAnsi="NewsGoth Cn BT"/>
        <w:b/>
        <w:w w:val="115"/>
        <w:sz w:val="20"/>
      </w:rPr>
    </w:pPr>
    <w:r>
      <w:rPr>
        <w:rFonts w:ascii="NewsGoth Cn BT" w:hAnsi="NewsGoth Cn BT"/>
        <w:b/>
        <w:noProof/>
        <w:sz w:val="20"/>
      </w:rPr>
      <mc:AlternateContent>
        <mc:Choice Requires="wps">
          <w:drawing>
            <wp:anchor distT="0" distB="0" distL="114300" distR="114300" simplePos="0" relativeHeight="251653120" behindDoc="1" locked="0" layoutInCell="1" allowOverlap="1">
              <wp:simplePos x="0" y="0"/>
              <wp:positionH relativeFrom="page">
                <wp:posOffset>6089650</wp:posOffset>
              </wp:positionH>
              <wp:positionV relativeFrom="page">
                <wp:posOffset>1371600</wp:posOffset>
              </wp:positionV>
              <wp:extent cx="0" cy="8439785"/>
              <wp:effectExtent l="12700" t="9525" r="6350" b="8890"/>
              <wp:wrapNone/>
              <wp:docPr id="6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7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5pt,108pt" to="479.5pt,7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0oEwIAACo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" strokeweight=".5pt">
              <w10:wrap anchorx="page" anchory="page"/>
            </v:line>
          </w:pict>
        </mc:Fallback>
      </mc:AlternateContent>
    </w:r>
    <w:r>
      <w:rPr>
        <w:rFonts w:ascii="NewsGoth Cn BT" w:hAnsi="NewsGoth Cn BT"/>
        <w:b/>
        <w:noProof/>
        <w:sz w:val="20"/>
      </w:rPr>
      <mc:AlternateContent>
        <mc:Choice Requires="wps">
          <w:drawing>
            <wp:anchor distT="0" distB="0" distL="114300" distR="114300" simplePos="0" relativeHeight="251652096" behindDoc="1" locked="0" layoutInCell="1" allowOverlap="1">
              <wp:simplePos x="0" y="0"/>
              <wp:positionH relativeFrom="page">
                <wp:posOffset>228600</wp:posOffset>
              </wp:positionH>
              <wp:positionV relativeFrom="page">
                <wp:posOffset>1371600</wp:posOffset>
              </wp:positionV>
              <wp:extent cx="7315200" cy="0"/>
              <wp:effectExtent l="9525" t="9525" r="9525" b="9525"/>
              <wp:wrapNone/>
              <wp:docPr id="6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108pt" to="59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XkEw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" strokeweight=".5pt">
              <w10:wrap anchorx="page" anchory="page"/>
            </v:line>
          </w:pict>
        </mc:Fallback>
      </mc:AlternateContent>
    </w:r>
    <w:r w:rsidR="00214F07" w:rsidRPr="00C737CD">
      <w:rPr>
        <w:rFonts w:ascii="NewsGoth Cn BT" w:hAnsi="NewsGoth Cn BT"/>
        <w:b/>
        <w:w w:val="115"/>
        <w:sz w:val="20"/>
      </w:rPr>
      <w:t>James E. Rogers</w:t>
    </w:r>
  </w:p>
  <w:p w:rsidR="00214F07" w:rsidRPr="00B0189D" w:rsidRDefault="00214F07" w:rsidP="00B0189D">
    <w:pPr>
      <w:spacing w:line="240" w:lineRule="exact"/>
      <w:rPr>
        <w:i w:val="0"/>
        <w:color w:val="auto"/>
        <w:spacing w:val="30"/>
      </w:rPr>
    </w:pPr>
    <w:r w:rsidRPr="00B0189D">
      <w:rPr>
        <w:rFonts w:ascii="NewsGoth Cn BT" w:hAnsi="NewsGoth Cn BT"/>
        <w:i w:val="0"/>
        <w:color w:val="auto"/>
        <w:w w:val="115"/>
        <w:sz w:val="20"/>
      </w:rPr>
      <w:t>President and Chief Executive Officer</w:t>
    </w:r>
    <w:r w:rsidR="00A76869">
      <w:rPr>
        <w:i w:val="0"/>
        <w:noProof/>
        <w:color w:val="auto"/>
        <w:spacing w:val="30"/>
      </w:rPr>
      <mc:AlternateContent>
        <mc:Choice Requires="wpg">
          <w:drawing>
            <wp:anchor distT="0" distB="0" distL="114300" distR="114300" simplePos="0" relativeHeight="251654144" behindDoc="1" locked="0" layoutInCell="1" allowOverlap="1">
              <wp:simplePos x="0" y="0"/>
              <wp:positionH relativeFrom="page">
                <wp:posOffset>6327775</wp:posOffset>
              </wp:positionH>
              <wp:positionV relativeFrom="page">
                <wp:posOffset>758825</wp:posOffset>
              </wp:positionV>
              <wp:extent cx="977900" cy="298450"/>
              <wp:effectExtent l="3175" t="6350" r="0" b="0"/>
              <wp:wrapNone/>
              <wp:docPr id="50"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7900" cy="298450"/>
                        <a:chOff x="192" y="246"/>
                        <a:chExt cx="5058" cy="1538"/>
                      </a:xfrm>
                    </wpg:grpSpPr>
                    <wps:wsp>
                      <wps:cNvPr id="51" name="Freeform 103"/>
                      <wps:cNvSpPr>
                        <a:spLocks noChangeAspect="1"/>
                      </wps:cNvSpPr>
                      <wps:spPr bwMode="auto">
                        <a:xfrm>
                          <a:off x="694" y="970"/>
                          <a:ext cx="940" cy="660"/>
                        </a:xfrm>
                        <a:custGeom>
                          <a:avLst/>
                          <a:gdLst>
                            <a:gd name="T0" fmla="*/ 144 w 940"/>
                            <a:gd name="T1" fmla="*/ 214 h 660"/>
                            <a:gd name="T2" fmla="*/ 210 w 940"/>
                            <a:gd name="T3" fmla="*/ 170 h 660"/>
                            <a:gd name="T4" fmla="*/ 280 w 940"/>
                            <a:gd name="T5" fmla="*/ 132 h 660"/>
                            <a:gd name="T6" fmla="*/ 354 w 940"/>
                            <a:gd name="T7" fmla="*/ 102 h 660"/>
                            <a:gd name="T8" fmla="*/ 430 w 940"/>
                            <a:gd name="T9" fmla="*/ 76 h 660"/>
                            <a:gd name="T10" fmla="*/ 506 w 940"/>
                            <a:gd name="T11" fmla="*/ 54 h 660"/>
                            <a:gd name="T12" fmla="*/ 580 w 940"/>
                            <a:gd name="T13" fmla="*/ 38 h 660"/>
                            <a:gd name="T14" fmla="*/ 652 w 940"/>
                            <a:gd name="T15" fmla="*/ 24 h 660"/>
                            <a:gd name="T16" fmla="*/ 718 w 940"/>
                            <a:gd name="T17" fmla="*/ 14 h 660"/>
                            <a:gd name="T18" fmla="*/ 780 w 940"/>
                            <a:gd name="T19" fmla="*/ 8 h 660"/>
                            <a:gd name="T20" fmla="*/ 834 w 940"/>
                            <a:gd name="T21" fmla="*/ 4 h 660"/>
                            <a:gd name="T22" fmla="*/ 878 w 940"/>
                            <a:gd name="T23" fmla="*/ 2 h 660"/>
                            <a:gd name="T24" fmla="*/ 912 w 940"/>
                            <a:gd name="T25" fmla="*/ 0 h 660"/>
                            <a:gd name="T26" fmla="*/ 932 w 940"/>
                            <a:gd name="T27" fmla="*/ 0 h 660"/>
                            <a:gd name="T28" fmla="*/ 940 w 940"/>
                            <a:gd name="T29" fmla="*/ 0 h 660"/>
                            <a:gd name="T30" fmla="*/ 936 w 940"/>
                            <a:gd name="T31" fmla="*/ 54 h 660"/>
                            <a:gd name="T32" fmla="*/ 926 w 940"/>
                            <a:gd name="T33" fmla="*/ 104 h 660"/>
                            <a:gd name="T34" fmla="*/ 916 w 940"/>
                            <a:gd name="T35" fmla="*/ 150 h 660"/>
                            <a:gd name="T36" fmla="*/ 902 w 940"/>
                            <a:gd name="T37" fmla="*/ 192 h 660"/>
                            <a:gd name="T38" fmla="*/ 888 w 940"/>
                            <a:gd name="T39" fmla="*/ 230 h 660"/>
                            <a:gd name="T40" fmla="*/ 874 w 940"/>
                            <a:gd name="T41" fmla="*/ 262 h 660"/>
                            <a:gd name="T42" fmla="*/ 860 w 940"/>
                            <a:gd name="T43" fmla="*/ 288 h 660"/>
                            <a:gd name="T44" fmla="*/ 850 w 940"/>
                            <a:gd name="T45" fmla="*/ 306 h 660"/>
                            <a:gd name="T46" fmla="*/ 842 w 940"/>
                            <a:gd name="T47" fmla="*/ 318 h 660"/>
                            <a:gd name="T48" fmla="*/ 840 w 940"/>
                            <a:gd name="T49" fmla="*/ 322 h 660"/>
                            <a:gd name="T50" fmla="*/ 794 w 940"/>
                            <a:gd name="T51" fmla="*/ 388 h 660"/>
                            <a:gd name="T52" fmla="*/ 746 w 940"/>
                            <a:gd name="T53" fmla="*/ 444 h 660"/>
                            <a:gd name="T54" fmla="*/ 696 w 940"/>
                            <a:gd name="T55" fmla="*/ 492 h 660"/>
                            <a:gd name="T56" fmla="*/ 644 w 940"/>
                            <a:gd name="T57" fmla="*/ 532 h 660"/>
                            <a:gd name="T58" fmla="*/ 594 w 940"/>
                            <a:gd name="T59" fmla="*/ 564 h 660"/>
                            <a:gd name="T60" fmla="*/ 548 w 940"/>
                            <a:gd name="T61" fmla="*/ 588 h 660"/>
                            <a:gd name="T62" fmla="*/ 506 w 940"/>
                            <a:gd name="T63" fmla="*/ 608 h 660"/>
                            <a:gd name="T64" fmla="*/ 472 w 940"/>
                            <a:gd name="T65" fmla="*/ 620 h 660"/>
                            <a:gd name="T66" fmla="*/ 444 w 940"/>
                            <a:gd name="T67" fmla="*/ 630 h 660"/>
                            <a:gd name="T68" fmla="*/ 426 w 940"/>
                            <a:gd name="T69" fmla="*/ 634 h 660"/>
                            <a:gd name="T70" fmla="*/ 420 w 940"/>
                            <a:gd name="T71" fmla="*/ 636 h 660"/>
                            <a:gd name="T72" fmla="*/ 346 w 940"/>
                            <a:gd name="T73" fmla="*/ 652 h 660"/>
                            <a:gd name="T74" fmla="*/ 278 w 940"/>
                            <a:gd name="T75" fmla="*/ 658 h 660"/>
                            <a:gd name="T76" fmla="*/ 220 w 940"/>
                            <a:gd name="T77" fmla="*/ 660 h 660"/>
                            <a:gd name="T78" fmla="*/ 168 w 940"/>
                            <a:gd name="T79" fmla="*/ 656 h 660"/>
                            <a:gd name="T80" fmla="*/ 128 w 940"/>
                            <a:gd name="T81" fmla="*/ 648 h 660"/>
                            <a:gd name="T82" fmla="*/ 98 w 940"/>
                            <a:gd name="T83" fmla="*/ 636 h 660"/>
                            <a:gd name="T84" fmla="*/ 66 w 940"/>
                            <a:gd name="T85" fmla="*/ 612 h 660"/>
                            <a:gd name="T86" fmla="*/ 40 w 940"/>
                            <a:gd name="T87" fmla="*/ 586 h 660"/>
                            <a:gd name="T88" fmla="*/ 22 w 940"/>
                            <a:gd name="T89" fmla="*/ 556 h 660"/>
                            <a:gd name="T90" fmla="*/ 10 w 940"/>
                            <a:gd name="T91" fmla="*/ 524 h 660"/>
                            <a:gd name="T92" fmla="*/ 4 w 940"/>
                            <a:gd name="T93" fmla="*/ 494 h 660"/>
                            <a:gd name="T94" fmla="*/ 0 w 940"/>
                            <a:gd name="T95" fmla="*/ 466 h 660"/>
                            <a:gd name="T96" fmla="*/ 0 w 940"/>
                            <a:gd name="T97" fmla="*/ 442 h 660"/>
                            <a:gd name="T98" fmla="*/ 0 w 940"/>
                            <a:gd name="T99" fmla="*/ 422 h 660"/>
                            <a:gd name="T100" fmla="*/ 2 w 940"/>
                            <a:gd name="T101" fmla="*/ 410 h 660"/>
                            <a:gd name="T102" fmla="*/ 2 w 940"/>
                            <a:gd name="T103" fmla="*/ 406 h 660"/>
                            <a:gd name="T104" fmla="*/ 16 w 940"/>
                            <a:gd name="T105" fmla="*/ 364 h 660"/>
                            <a:gd name="T106" fmla="*/ 34 w 940"/>
                            <a:gd name="T107" fmla="*/ 328 h 660"/>
                            <a:gd name="T108" fmla="*/ 56 w 940"/>
                            <a:gd name="T109" fmla="*/ 296 h 660"/>
                            <a:gd name="T110" fmla="*/ 82 w 940"/>
                            <a:gd name="T111" fmla="*/ 266 h 660"/>
                            <a:gd name="T112" fmla="*/ 112 w 940"/>
                            <a:gd name="T113" fmla="*/ 240 h 660"/>
                            <a:gd name="T114" fmla="*/ 144 w 940"/>
                            <a:gd name="T115" fmla="*/ 2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0" h="660">
                              <a:moveTo>
                                <a:pt x="144" y="214"/>
                              </a:moveTo>
                              <a:lnTo>
                                <a:pt x="210" y="170"/>
                              </a:lnTo>
                              <a:lnTo>
                                <a:pt x="280" y="132"/>
                              </a:lnTo>
                              <a:lnTo>
                                <a:pt x="354" y="102"/>
                              </a:lnTo>
                              <a:lnTo>
                                <a:pt x="430" y="76"/>
                              </a:lnTo>
                              <a:lnTo>
                                <a:pt x="506" y="54"/>
                              </a:lnTo>
                              <a:lnTo>
                                <a:pt x="580" y="38"/>
                              </a:lnTo>
                              <a:lnTo>
                                <a:pt x="652" y="24"/>
                              </a:lnTo>
                              <a:lnTo>
                                <a:pt x="718" y="14"/>
                              </a:lnTo>
                              <a:lnTo>
                                <a:pt x="780" y="8"/>
                              </a:lnTo>
                              <a:lnTo>
                                <a:pt x="834" y="4"/>
                              </a:lnTo>
                              <a:lnTo>
                                <a:pt x="878" y="2"/>
                              </a:lnTo>
                              <a:lnTo>
                                <a:pt x="912" y="0"/>
                              </a:lnTo>
                              <a:lnTo>
                                <a:pt x="932" y="0"/>
                              </a:lnTo>
                              <a:lnTo>
                                <a:pt x="940" y="0"/>
                              </a:lnTo>
                              <a:lnTo>
                                <a:pt x="936" y="54"/>
                              </a:lnTo>
                              <a:lnTo>
                                <a:pt x="926" y="104"/>
                              </a:lnTo>
                              <a:lnTo>
                                <a:pt x="916" y="150"/>
                              </a:lnTo>
                              <a:lnTo>
                                <a:pt x="902" y="192"/>
                              </a:lnTo>
                              <a:lnTo>
                                <a:pt x="888" y="230"/>
                              </a:lnTo>
                              <a:lnTo>
                                <a:pt x="874" y="262"/>
                              </a:lnTo>
                              <a:lnTo>
                                <a:pt x="860" y="288"/>
                              </a:lnTo>
                              <a:lnTo>
                                <a:pt x="850" y="306"/>
                              </a:lnTo>
                              <a:lnTo>
                                <a:pt x="842" y="318"/>
                              </a:lnTo>
                              <a:lnTo>
                                <a:pt x="840" y="322"/>
                              </a:lnTo>
                              <a:lnTo>
                                <a:pt x="794" y="388"/>
                              </a:lnTo>
                              <a:lnTo>
                                <a:pt x="746" y="444"/>
                              </a:lnTo>
                              <a:lnTo>
                                <a:pt x="696" y="492"/>
                              </a:lnTo>
                              <a:lnTo>
                                <a:pt x="644" y="532"/>
                              </a:lnTo>
                              <a:lnTo>
                                <a:pt x="594" y="564"/>
                              </a:lnTo>
                              <a:lnTo>
                                <a:pt x="548" y="588"/>
                              </a:lnTo>
                              <a:lnTo>
                                <a:pt x="506" y="608"/>
                              </a:lnTo>
                              <a:lnTo>
                                <a:pt x="472" y="620"/>
                              </a:lnTo>
                              <a:lnTo>
                                <a:pt x="444" y="630"/>
                              </a:lnTo>
                              <a:lnTo>
                                <a:pt x="426" y="634"/>
                              </a:lnTo>
                              <a:lnTo>
                                <a:pt x="420" y="636"/>
                              </a:lnTo>
                              <a:lnTo>
                                <a:pt x="346" y="652"/>
                              </a:lnTo>
                              <a:lnTo>
                                <a:pt x="278" y="658"/>
                              </a:lnTo>
                              <a:lnTo>
                                <a:pt x="220" y="660"/>
                              </a:lnTo>
                              <a:lnTo>
                                <a:pt x="168" y="656"/>
                              </a:lnTo>
                              <a:lnTo>
                                <a:pt x="128" y="648"/>
                              </a:lnTo>
                              <a:lnTo>
                                <a:pt x="98" y="636"/>
                              </a:lnTo>
                              <a:lnTo>
                                <a:pt x="66" y="612"/>
                              </a:lnTo>
                              <a:lnTo>
                                <a:pt x="40" y="586"/>
                              </a:lnTo>
                              <a:lnTo>
                                <a:pt x="22" y="556"/>
                              </a:lnTo>
                              <a:lnTo>
                                <a:pt x="10" y="524"/>
                              </a:lnTo>
                              <a:lnTo>
                                <a:pt x="4" y="494"/>
                              </a:lnTo>
                              <a:lnTo>
                                <a:pt x="0" y="466"/>
                              </a:lnTo>
                              <a:lnTo>
                                <a:pt x="0" y="442"/>
                              </a:lnTo>
                              <a:lnTo>
                                <a:pt x="0" y="422"/>
                              </a:lnTo>
                              <a:lnTo>
                                <a:pt x="2" y="410"/>
                              </a:lnTo>
                              <a:lnTo>
                                <a:pt x="2" y="406"/>
                              </a:lnTo>
                              <a:lnTo>
                                <a:pt x="16" y="364"/>
                              </a:lnTo>
                              <a:lnTo>
                                <a:pt x="34" y="328"/>
                              </a:lnTo>
                              <a:lnTo>
                                <a:pt x="56" y="296"/>
                              </a:lnTo>
                              <a:lnTo>
                                <a:pt x="82" y="266"/>
                              </a:lnTo>
                              <a:lnTo>
                                <a:pt x="112" y="240"/>
                              </a:lnTo>
                              <a:lnTo>
                                <a:pt x="144" y="214"/>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52" name="Freeform 104"/>
                      <wps:cNvSpPr>
                        <a:spLocks noChangeAspect="1"/>
                      </wps:cNvSpPr>
                      <wps:spPr bwMode="auto">
                        <a:xfrm>
                          <a:off x="192" y="246"/>
                          <a:ext cx="1442" cy="1372"/>
                        </a:xfrm>
                        <a:custGeom>
                          <a:avLst/>
                          <a:gdLst>
                            <a:gd name="T0" fmla="*/ 0 w 1442"/>
                            <a:gd name="T1" fmla="*/ 1372 h 1372"/>
                            <a:gd name="T2" fmla="*/ 770 w 1442"/>
                            <a:gd name="T3" fmla="*/ 0 h 1372"/>
                            <a:gd name="T4" fmla="*/ 870 w 1442"/>
                            <a:gd name="T5" fmla="*/ 8 h 1372"/>
                            <a:gd name="T6" fmla="*/ 952 w 1442"/>
                            <a:gd name="T7" fmla="*/ 26 h 1372"/>
                            <a:gd name="T8" fmla="*/ 1010 w 1442"/>
                            <a:gd name="T9" fmla="*/ 46 h 1372"/>
                            <a:gd name="T10" fmla="*/ 1042 w 1442"/>
                            <a:gd name="T11" fmla="*/ 60 h 1372"/>
                            <a:gd name="T12" fmla="*/ 1088 w 1442"/>
                            <a:gd name="T13" fmla="*/ 84 h 1372"/>
                            <a:gd name="T14" fmla="*/ 1160 w 1442"/>
                            <a:gd name="T15" fmla="*/ 132 h 1372"/>
                            <a:gd name="T16" fmla="*/ 1218 w 1442"/>
                            <a:gd name="T17" fmla="*/ 178 h 1372"/>
                            <a:gd name="T18" fmla="*/ 1254 w 1442"/>
                            <a:gd name="T19" fmla="*/ 212 h 1372"/>
                            <a:gd name="T20" fmla="*/ 1266 w 1442"/>
                            <a:gd name="T21" fmla="*/ 226 h 1372"/>
                            <a:gd name="T22" fmla="*/ 1352 w 1442"/>
                            <a:gd name="T23" fmla="*/ 346 h 1372"/>
                            <a:gd name="T24" fmla="*/ 1404 w 1442"/>
                            <a:gd name="T25" fmla="*/ 462 h 1372"/>
                            <a:gd name="T26" fmla="*/ 1432 w 1442"/>
                            <a:gd name="T27" fmla="*/ 562 h 1372"/>
                            <a:gd name="T28" fmla="*/ 1440 w 1442"/>
                            <a:gd name="T29" fmla="*/ 632 h 1372"/>
                            <a:gd name="T30" fmla="*/ 1442 w 1442"/>
                            <a:gd name="T31" fmla="*/ 658 h 1372"/>
                            <a:gd name="T32" fmla="*/ 1246 w 1442"/>
                            <a:gd name="T33" fmla="*/ 654 h 1372"/>
                            <a:gd name="T34" fmla="*/ 1096 w 1442"/>
                            <a:gd name="T35" fmla="*/ 660 h 1372"/>
                            <a:gd name="T36" fmla="*/ 994 w 1442"/>
                            <a:gd name="T37" fmla="*/ 668 h 1372"/>
                            <a:gd name="T38" fmla="*/ 944 w 1442"/>
                            <a:gd name="T39" fmla="*/ 674 h 1372"/>
                            <a:gd name="T40" fmla="*/ 844 w 1442"/>
                            <a:gd name="T41" fmla="*/ 688 h 1372"/>
                            <a:gd name="T42" fmla="*/ 680 w 1442"/>
                            <a:gd name="T43" fmla="*/ 726 h 1372"/>
                            <a:gd name="T44" fmla="*/ 548 w 1442"/>
                            <a:gd name="T45" fmla="*/ 768 h 1372"/>
                            <a:gd name="T46" fmla="*/ 448 w 1442"/>
                            <a:gd name="T47" fmla="*/ 808 h 1372"/>
                            <a:gd name="T48" fmla="*/ 378 w 1442"/>
                            <a:gd name="T49" fmla="*/ 844 h 1372"/>
                            <a:gd name="T50" fmla="*/ 344 w 1442"/>
                            <a:gd name="T51" fmla="*/ 864 h 1372"/>
                            <a:gd name="T52" fmla="*/ 286 w 1442"/>
                            <a:gd name="T53" fmla="*/ 902 h 1372"/>
                            <a:gd name="T54" fmla="*/ 210 w 1442"/>
                            <a:gd name="T55" fmla="*/ 974 h 1372"/>
                            <a:gd name="T56" fmla="*/ 168 w 1442"/>
                            <a:gd name="T57" fmla="*/ 1032 h 1372"/>
                            <a:gd name="T58" fmla="*/ 152 w 1442"/>
                            <a:gd name="T59" fmla="*/ 1066 h 1372"/>
                            <a:gd name="T60" fmla="*/ 138 w 1442"/>
                            <a:gd name="T61" fmla="*/ 1116 h 1372"/>
                            <a:gd name="T62" fmla="*/ 146 w 1442"/>
                            <a:gd name="T63" fmla="*/ 1196 h 1372"/>
                            <a:gd name="T64" fmla="*/ 182 w 1442"/>
                            <a:gd name="T65" fmla="*/ 1264 h 1372"/>
                            <a:gd name="T66" fmla="*/ 232 w 1442"/>
                            <a:gd name="T67" fmla="*/ 1316 h 1372"/>
                            <a:gd name="T68" fmla="*/ 280 w 1442"/>
                            <a:gd name="T69" fmla="*/ 1352 h 1372"/>
                            <a:gd name="T70" fmla="*/ 312 w 1442"/>
                            <a:gd name="T71" fmla="*/ 1370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2" h="1372">
                              <a:moveTo>
                                <a:pt x="316" y="1372"/>
                              </a:moveTo>
                              <a:lnTo>
                                <a:pt x="0" y="1372"/>
                              </a:lnTo>
                              <a:lnTo>
                                <a:pt x="240" y="0"/>
                              </a:lnTo>
                              <a:lnTo>
                                <a:pt x="770" y="0"/>
                              </a:lnTo>
                              <a:lnTo>
                                <a:pt x="822" y="2"/>
                              </a:lnTo>
                              <a:lnTo>
                                <a:pt x="870" y="8"/>
                              </a:lnTo>
                              <a:lnTo>
                                <a:pt x="912" y="16"/>
                              </a:lnTo>
                              <a:lnTo>
                                <a:pt x="952" y="26"/>
                              </a:lnTo>
                              <a:lnTo>
                                <a:pt x="984" y="36"/>
                              </a:lnTo>
                              <a:lnTo>
                                <a:pt x="1010" y="46"/>
                              </a:lnTo>
                              <a:lnTo>
                                <a:pt x="1030" y="54"/>
                              </a:lnTo>
                              <a:lnTo>
                                <a:pt x="1042" y="60"/>
                              </a:lnTo>
                              <a:lnTo>
                                <a:pt x="1046" y="62"/>
                              </a:lnTo>
                              <a:lnTo>
                                <a:pt x="1088" y="84"/>
                              </a:lnTo>
                              <a:lnTo>
                                <a:pt x="1126" y="106"/>
                              </a:lnTo>
                              <a:lnTo>
                                <a:pt x="1160" y="132"/>
                              </a:lnTo>
                              <a:lnTo>
                                <a:pt x="1192" y="156"/>
                              </a:lnTo>
                              <a:lnTo>
                                <a:pt x="1218" y="178"/>
                              </a:lnTo>
                              <a:lnTo>
                                <a:pt x="1238" y="198"/>
                              </a:lnTo>
                              <a:lnTo>
                                <a:pt x="1254" y="212"/>
                              </a:lnTo>
                              <a:lnTo>
                                <a:pt x="1264" y="222"/>
                              </a:lnTo>
                              <a:lnTo>
                                <a:pt x="1266" y="226"/>
                              </a:lnTo>
                              <a:lnTo>
                                <a:pt x="1314" y="286"/>
                              </a:lnTo>
                              <a:lnTo>
                                <a:pt x="1352" y="346"/>
                              </a:lnTo>
                              <a:lnTo>
                                <a:pt x="1382" y="406"/>
                              </a:lnTo>
                              <a:lnTo>
                                <a:pt x="1404" y="462"/>
                              </a:lnTo>
                              <a:lnTo>
                                <a:pt x="1420" y="514"/>
                              </a:lnTo>
                              <a:lnTo>
                                <a:pt x="1432" y="562"/>
                              </a:lnTo>
                              <a:lnTo>
                                <a:pt x="1438" y="602"/>
                              </a:lnTo>
                              <a:lnTo>
                                <a:pt x="1440" y="632"/>
                              </a:lnTo>
                              <a:lnTo>
                                <a:pt x="1442" y="652"/>
                              </a:lnTo>
                              <a:lnTo>
                                <a:pt x="1442" y="658"/>
                              </a:lnTo>
                              <a:lnTo>
                                <a:pt x="1338" y="656"/>
                              </a:lnTo>
                              <a:lnTo>
                                <a:pt x="1246" y="654"/>
                              </a:lnTo>
                              <a:lnTo>
                                <a:pt x="1164" y="656"/>
                              </a:lnTo>
                              <a:lnTo>
                                <a:pt x="1096" y="660"/>
                              </a:lnTo>
                              <a:lnTo>
                                <a:pt x="1038" y="664"/>
                              </a:lnTo>
                              <a:lnTo>
                                <a:pt x="994" y="668"/>
                              </a:lnTo>
                              <a:lnTo>
                                <a:pt x="962" y="672"/>
                              </a:lnTo>
                              <a:lnTo>
                                <a:pt x="944" y="674"/>
                              </a:lnTo>
                              <a:lnTo>
                                <a:pt x="936" y="674"/>
                              </a:lnTo>
                              <a:lnTo>
                                <a:pt x="844" y="688"/>
                              </a:lnTo>
                              <a:lnTo>
                                <a:pt x="758" y="706"/>
                              </a:lnTo>
                              <a:lnTo>
                                <a:pt x="680" y="726"/>
                              </a:lnTo>
                              <a:lnTo>
                                <a:pt x="610" y="746"/>
                              </a:lnTo>
                              <a:lnTo>
                                <a:pt x="548" y="768"/>
                              </a:lnTo>
                              <a:lnTo>
                                <a:pt x="494" y="788"/>
                              </a:lnTo>
                              <a:lnTo>
                                <a:pt x="448" y="808"/>
                              </a:lnTo>
                              <a:lnTo>
                                <a:pt x="410" y="828"/>
                              </a:lnTo>
                              <a:lnTo>
                                <a:pt x="378" y="844"/>
                              </a:lnTo>
                              <a:lnTo>
                                <a:pt x="358" y="856"/>
                              </a:lnTo>
                              <a:lnTo>
                                <a:pt x="344" y="864"/>
                              </a:lnTo>
                              <a:lnTo>
                                <a:pt x="340" y="866"/>
                              </a:lnTo>
                              <a:lnTo>
                                <a:pt x="286" y="902"/>
                              </a:lnTo>
                              <a:lnTo>
                                <a:pt x="242" y="940"/>
                              </a:lnTo>
                              <a:lnTo>
                                <a:pt x="210" y="974"/>
                              </a:lnTo>
                              <a:lnTo>
                                <a:pt x="184" y="1004"/>
                              </a:lnTo>
                              <a:lnTo>
                                <a:pt x="168" y="1032"/>
                              </a:lnTo>
                              <a:lnTo>
                                <a:pt x="156" y="1052"/>
                              </a:lnTo>
                              <a:lnTo>
                                <a:pt x="152" y="1066"/>
                              </a:lnTo>
                              <a:lnTo>
                                <a:pt x="150" y="1070"/>
                              </a:lnTo>
                              <a:lnTo>
                                <a:pt x="138" y="1116"/>
                              </a:lnTo>
                              <a:lnTo>
                                <a:pt x="138" y="1158"/>
                              </a:lnTo>
                              <a:lnTo>
                                <a:pt x="146" y="1196"/>
                              </a:lnTo>
                              <a:lnTo>
                                <a:pt x="162" y="1232"/>
                              </a:lnTo>
                              <a:lnTo>
                                <a:pt x="182" y="1264"/>
                              </a:lnTo>
                              <a:lnTo>
                                <a:pt x="206" y="1292"/>
                              </a:lnTo>
                              <a:lnTo>
                                <a:pt x="232" y="1316"/>
                              </a:lnTo>
                              <a:lnTo>
                                <a:pt x="258" y="1336"/>
                              </a:lnTo>
                              <a:lnTo>
                                <a:pt x="280" y="1352"/>
                              </a:lnTo>
                              <a:lnTo>
                                <a:pt x="300" y="1364"/>
                              </a:lnTo>
                              <a:lnTo>
                                <a:pt x="312" y="1370"/>
                              </a:lnTo>
                              <a:lnTo>
                                <a:pt x="316" y="1372"/>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53" name="Freeform 105"/>
                      <wps:cNvSpPr>
                        <a:spLocks noChangeAspect="1" noEditPoints="1"/>
                      </wps:cNvSpPr>
                      <wps:spPr bwMode="auto">
                        <a:xfrm>
                          <a:off x="1808" y="248"/>
                          <a:ext cx="694" cy="654"/>
                        </a:xfrm>
                        <a:custGeom>
                          <a:avLst/>
                          <a:gdLst>
                            <a:gd name="T0" fmla="*/ 0 w 694"/>
                            <a:gd name="T1" fmla="*/ 654 h 654"/>
                            <a:gd name="T2" fmla="*/ 116 w 694"/>
                            <a:gd name="T3" fmla="*/ 0 h 654"/>
                            <a:gd name="T4" fmla="*/ 402 w 694"/>
                            <a:gd name="T5" fmla="*/ 0 h 654"/>
                            <a:gd name="T6" fmla="*/ 458 w 694"/>
                            <a:gd name="T7" fmla="*/ 4 h 654"/>
                            <a:gd name="T8" fmla="*/ 506 w 694"/>
                            <a:gd name="T9" fmla="*/ 10 h 654"/>
                            <a:gd name="T10" fmla="*/ 552 w 694"/>
                            <a:gd name="T11" fmla="*/ 22 h 654"/>
                            <a:gd name="T12" fmla="*/ 590 w 694"/>
                            <a:gd name="T13" fmla="*/ 40 h 654"/>
                            <a:gd name="T14" fmla="*/ 624 w 694"/>
                            <a:gd name="T15" fmla="*/ 64 h 654"/>
                            <a:gd name="T16" fmla="*/ 650 w 694"/>
                            <a:gd name="T17" fmla="*/ 92 h 654"/>
                            <a:gd name="T18" fmla="*/ 672 w 694"/>
                            <a:gd name="T19" fmla="*/ 124 h 654"/>
                            <a:gd name="T20" fmla="*/ 686 w 694"/>
                            <a:gd name="T21" fmla="*/ 164 h 654"/>
                            <a:gd name="T22" fmla="*/ 694 w 694"/>
                            <a:gd name="T23" fmla="*/ 208 h 654"/>
                            <a:gd name="T24" fmla="*/ 694 w 694"/>
                            <a:gd name="T25" fmla="*/ 258 h 654"/>
                            <a:gd name="T26" fmla="*/ 688 w 694"/>
                            <a:gd name="T27" fmla="*/ 314 h 654"/>
                            <a:gd name="T28" fmla="*/ 672 w 694"/>
                            <a:gd name="T29" fmla="*/ 382 h 654"/>
                            <a:gd name="T30" fmla="*/ 650 w 694"/>
                            <a:gd name="T31" fmla="*/ 442 h 654"/>
                            <a:gd name="T32" fmla="*/ 620 w 694"/>
                            <a:gd name="T33" fmla="*/ 496 h 654"/>
                            <a:gd name="T34" fmla="*/ 586 w 694"/>
                            <a:gd name="T35" fmla="*/ 540 h 654"/>
                            <a:gd name="T36" fmla="*/ 548 w 694"/>
                            <a:gd name="T37" fmla="*/ 576 h 654"/>
                            <a:gd name="T38" fmla="*/ 502 w 694"/>
                            <a:gd name="T39" fmla="*/ 604 h 654"/>
                            <a:gd name="T40" fmla="*/ 454 w 694"/>
                            <a:gd name="T41" fmla="*/ 626 h 654"/>
                            <a:gd name="T42" fmla="*/ 400 w 694"/>
                            <a:gd name="T43" fmla="*/ 642 h 654"/>
                            <a:gd name="T44" fmla="*/ 342 w 694"/>
                            <a:gd name="T45" fmla="*/ 650 h 654"/>
                            <a:gd name="T46" fmla="*/ 282 w 694"/>
                            <a:gd name="T47" fmla="*/ 654 h 654"/>
                            <a:gd name="T48" fmla="*/ 0 w 694"/>
                            <a:gd name="T49" fmla="*/ 654 h 654"/>
                            <a:gd name="T50" fmla="*/ 242 w 694"/>
                            <a:gd name="T51" fmla="*/ 500 h 654"/>
                            <a:gd name="T52" fmla="*/ 286 w 694"/>
                            <a:gd name="T53" fmla="*/ 500 h 654"/>
                            <a:gd name="T54" fmla="*/ 328 w 694"/>
                            <a:gd name="T55" fmla="*/ 498 h 654"/>
                            <a:gd name="T56" fmla="*/ 364 w 694"/>
                            <a:gd name="T57" fmla="*/ 488 h 654"/>
                            <a:gd name="T58" fmla="*/ 394 w 694"/>
                            <a:gd name="T59" fmla="*/ 470 h 654"/>
                            <a:gd name="T60" fmla="*/ 422 w 694"/>
                            <a:gd name="T61" fmla="*/ 446 h 654"/>
                            <a:gd name="T62" fmla="*/ 444 w 694"/>
                            <a:gd name="T63" fmla="*/ 414 h 654"/>
                            <a:gd name="T64" fmla="*/ 460 w 694"/>
                            <a:gd name="T65" fmla="*/ 374 h 654"/>
                            <a:gd name="T66" fmla="*/ 472 w 694"/>
                            <a:gd name="T67" fmla="*/ 326 h 654"/>
                            <a:gd name="T68" fmla="*/ 478 w 694"/>
                            <a:gd name="T69" fmla="*/ 278 h 654"/>
                            <a:gd name="T70" fmla="*/ 478 w 694"/>
                            <a:gd name="T71" fmla="*/ 240 h 654"/>
                            <a:gd name="T72" fmla="*/ 472 w 694"/>
                            <a:gd name="T73" fmla="*/ 210 h 654"/>
                            <a:gd name="T74" fmla="*/ 460 w 694"/>
                            <a:gd name="T75" fmla="*/ 188 h 654"/>
                            <a:gd name="T76" fmla="*/ 440 w 694"/>
                            <a:gd name="T77" fmla="*/ 172 h 654"/>
                            <a:gd name="T78" fmla="*/ 416 w 694"/>
                            <a:gd name="T79" fmla="*/ 160 h 654"/>
                            <a:gd name="T80" fmla="*/ 382 w 694"/>
                            <a:gd name="T81" fmla="*/ 154 h 654"/>
                            <a:gd name="T82" fmla="*/ 344 w 694"/>
                            <a:gd name="T83" fmla="*/ 152 h 654"/>
                            <a:gd name="T84" fmla="*/ 302 w 694"/>
                            <a:gd name="T85" fmla="*/ 152 h 654"/>
                            <a:gd name="T86" fmla="*/ 242 w 694"/>
                            <a:gd name="T87" fmla="*/ 50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4" h="654">
                              <a:moveTo>
                                <a:pt x="0" y="654"/>
                              </a:moveTo>
                              <a:lnTo>
                                <a:pt x="116" y="0"/>
                              </a:lnTo>
                              <a:lnTo>
                                <a:pt x="402" y="0"/>
                              </a:lnTo>
                              <a:lnTo>
                                <a:pt x="458" y="4"/>
                              </a:lnTo>
                              <a:lnTo>
                                <a:pt x="506" y="10"/>
                              </a:lnTo>
                              <a:lnTo>
                                <a:pt x="552" y="22"/>
                              </a:lnTo>
                              <a:lnTo>
                                <a:pt x="590" y="40"/>
                              </a:lnTo>
                              <a:lnTo>
                                <a:pt x="624" y="64"/>
                              </a:lnTo>
                              <a:lnTo>
                                <a:pt x="650" y="92"/>
                              </a:lnTo>
                              <a:lnTo>
                                <a:pt x="672" y="124"/>
                              </a:lnTo>
                              <a:lnTo>
                                <a:pt x="686" y="164"/>
                              </a:lnTo>
                              <a:lnTo>
                                <a:pt x="694" y="208"/>
                              </a:lnTo>
                              <a:lnTo>
                                <a:pt x="694" y="258"/>
                              </a:lnTo>
                              <a:lnTo>
                                <a:pt x="688" y="314"/>
                              </a:lnTo>
                              <a:lnTo>
                                <a:pt x="672" y="382"/>
                              </a:lnTo>
                              <a:lnTo>
                                <a:pt x="650" y="442"/>
                              </a:lnTo>
                              <a:lnTo>
                                <a:pt x="620" y="496"/>
                              </a:lnTo>
                              <a:lnTo>
                                <a:pt x="586" y="540"/>
                              </a:lnTo>
                              <a:lnTo>
                                <a:pt x="548" y="576"/>
                              </a:lnTo>
                              <a:lnTo>
                                <a:pt x="502" y="604"/>
                              </a:lnTo>
                              <a:lnTo>
                                <a:pt x="454" y="626"/>
                              </a:lnTo>
                              <a:lnTo>
                                <a:pt x="400" y="642"/>
                              </a:lnTo>
                              <a:lnTo>
                                <a:pt x="342" y="650"/>
                              </a:lnTo>
                              <a:lnTo>
                                <a:pt x="282" y="654"/>
                              </a:lnTo>
                              <a:lnTo>
                                <a:pt x="0" y="654"/>
                              </a:lnTo>
                              <a:close/>
                              <a:moveTo>
                                <a:pt x="242" y="500"/>
                              </a:moveTo>
                              <a:lnTo>
                                <a:pt x="286" y="500"/>
                              </a:lnTo>
                              <a:lnTo>
                                <a:pt x="328" y="498"/>
                              </a:lnTo>
                              <a:lnTo>
                                <a:pt x="364" y="488"/>
                              </a:lnTo>
                              <a:lnTo>
                                <a:pt x="394" y="470"/>
                              </a:lnTo>
                              <a:lnTo>
                                <a:pt x="422" y="446"/>
                              </a:lnTo>
                              <a:lnTo>
                                <a:pt x="444" y="414"/>
                              </a:lnTo>
                              <a:lnTo>
                                <a:pt x="460" y="374"/>
                              </a:lnTo>
                              <a:lnTo>
                                <a:pt x="472" y="326"/>
                              </a:lnTo>
                              <a:lnTo>
                                <a:pt x="478" y="278"/>
                              </a:lnTo>
                              <a:lnTo>
                                <a:pt x="478" y="240"/>
                              </a:lnTo>
                              <a:lnTo>
                                <a:pt x="472" y="210"/>
                              </a:lnTo>
                              <a:lnTo>
                                <a:pt x="460" y="188"/>
                              </a:lnTo>
                              <a:lnTo>
                                <a:pt x="440" y="172"/>
                              </a:lnTo>
                              <a:lnTo>
                                <a:pt x="416" y="160"/>
                              </a:lnTo>
                              <a:lnTo>
                                <a:pt x="382" y="154"/>
                              </a:lnTo>
                              <a:lnTo>
                                <a:pt x="344" y="152"/>
                              </a:lnTo>
                              <a:lnTo>
                                <a:pt x="302" y="152"/>
                              </a:lnTo>
                              <a:lnTo>
                                <a:pt x="242" y="50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4" name="Freeform 106"/>
                      <wps:cNvSpPr>
                        <a:spLocks noChangeAspect="1"/>
                      </wps:cNvSpPr>
                      <wps:spPr bwMode="auto">
                        <a:xfrm>
                          <a:off x="2508" y="426"/>
                          <a:ext cx="572" cy="488"/>
                        </a:xfrm>
                        <a:custGeom>
                          <a:avLst/>
                          <a:gdLst>
                            <a:gd name="T0" fmla="*/ 490 w 572"/>
                            <a:gd name="T1" fmla="*/ 476 h 488"/>
                            <a:gd name="T2" fmla="*/ 314 w 572"/>
                            <a:gd name="T3" fmla="*/ 476 h 488"/>
                            <a:gd name="T4" fmla="*/ 326 w 572"/>
                            <a:gd name="T5" fmla="*/ 406 h 488"/>
                            <a:gd name="T6" fmla="*/ 292 w 572"/>
                            <a:gd name="T7" fmla="*/ 440 h 488"/>
                            <a:gd name="T8" fmla="*/ 258 w 572"/>
                            <a:gd name="T9" fmla="*/ 464 h 488"/>
                            <a:gd name="T10" fmla="*/ 222 w 572"/>
                            <a:gd name="T11" fmla="*/ 478 h 488"/>
                            <a:gd name="T12" fmla="*/ 184 w 572"/>
                            <a:gd name="T13" fmla="*/ 486 h 488"/>
                            <a:gd name="T14" fmla="*/ 140 w 572"/>
                            <a:gd name="T15" fmla="*/ 488 h 488"/>
                            <a:gd name="T16" fmla="*/ 104 w 572"/>
                            <a:gd name="T17" fmla="*/ 486 h 488"/>
                            <a:gd name="T18" fmla="*/ 72 w 572"/>
                            <a:gd name="T19" fmla="*/ 476 h 488"/>
                            <a:gd name="T20" fmla="*/ 46 w 572"/>
                            <a:gd name="T21" fmla="*/ 462 h 488"/>
                            <a:gd name="T22" fmla="*/ 26 w 572"/>
                            <a:gd name="T23" fmla="*/ 440 h 488"/>
                            <a:gd name="T24" fmla="*/ 10 w 572"/>
                            <a:gd name="T25" fmla="*/ 412 h 488"/>
                            <a:gd name="T26" fmla="*/ 2 w 572"/>
                            <a:gd name="T27" fmla="*/ 378 h 488"/>
                            <a:gd name="T28" fmla="*/ 0 w 572"/>
                            <a:gd name="T29" fmla="*/ 338 h 488"/>
                            <a:gd name="T30" fmla="*/ 6 w 572"/>
                            <a:gd name="T31" fmla="*/ 290 h 488"/>
                            <a:gd name="T32" fmla="*/ 56 w 572"/>
                            <a:gd name="T33" fmla="*/ 0 h 488"/>
                            <a:gd name="T34" fmla="*/ 244 w 572"/>
                            <a:gd name="T35" fmla="*/ 0 h 488"/>
                            <a:gd name="T36" fmla="*/ 200 w 572"/>
                            <a:gd name="T37" fmla="*/ 256 h 488"/>
                            <a:gd name="T38" fmla="*/ 196 w 572"/>
                            <a:gd name="T39" fmla="*/ 286 h 488"/>
                            <a:gd name="T40" fmla="*/ 198 w 572"/>
                            <a:gd name="T41" fmla="*/ 308 h 488"/>
                            <a:gd name="T42" fmla="*/ 204 w 572"/>
                            <a:gd name="T43" fmla="*/ 324 h 488"/>
                            <a:gd name="T44" fmla="*/ 216 w 572"/>
                            <a:gd name="T45" fmla="*/ 336 h 488"/>
                            <a:gd name="T46" fmla="*/ 232 w 572"/>
                            <a:gd name="T47" fmla="*/ 342 h 488"/>
                            <a:gd name="T48" fmla="*/ 252 w 572"/>
                            <a:gd name="T49" fmla="*/ 342 h 488"/>
                            <a:gd name="T50" fmla="*/ 278 w 572"/>
                            <a:gd name="T51" fmla="*/ 340 h 488"/>
                            <a:gd name="T52" fmla="*/ 298 w 572"/>
                            <a:gd name="T53" fmla="*/ 330 h 488"/>
                            <a:gd name="T54" fmla="*/ 314 w 572"/>
                            <a:gd name="T55" fmla="*/ 314 h 488"/>
                            <a:gd name="T56" fmla="*/ 326 w 572"/>
                            <a:gd name="T57" fmla="*/ 290 h 488"/>
                            <a:gd name="T58" fmla="*/ 336 w 572"/>
                            <a:gd name="T59" fmla="*/ 262 h 488"/>
                            <a:gd name="T60" fmla="*/ 344 w 572"/>
                            <a:gd name="T61" fmla="*/ 228 h 488"/>
                            <a:gd name="T62" fmla="*/ 384 w 572"/>
                            <a:gd name="T63" fmla="*/ 0 h 488"/>
                            <a:gd name="T64" fmla="*/ 572 w 572"/>
                            <a:gd name="T65" fmla="*/ 0 h 488"/>
                            <a:gd name="T66" fmla="*/ 490 w 572"/>
                            <a:gd name="T67" fmla="*/ 47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490" y="476"/>
                              </a:moveTo>
                              <a:lnTo>
                                <a:pt x="314" y="476"/>
                              </a:lnTo>
                              <a:lnTo>
                                <a:pt x="326" y="406"/>
                              </a:lnTo>
                              <a:lnTo>
                                <a:pt x="292" y="440"/>
                              </a:lnTo>
                              <a:lnTo>
                                <a:pt x="258" y="464"/>
                              </a:lnTo>
                              <a:lnTo>
                                <a:pt x="222" y="478"/>
                              </a:lnTo>
                              <a:lnTo>
                                <a:pt x="184" y="486"/>
                              </a:lnTo>
                              <a:lnTo>
                                <a:pt x="140" y="488"/>
                              </a:lnTo>
                              <a:lnTo>
                                <a:pt x="104" y="486"/>
                              </a:lnTo>
                              <a:lnTo>
                                <a:pt x="72" y="476"/>
                              </a:lnTo>
                              <a:lnTo>
                                <a:pt x="46" y="462"/>
                              </a:lnTo>
                              <a:lnTo>
                                <a:pt x="26" y="440"/>
                              </a:lnTo>
                              <a:lnTo>
                                <a:pt x="10" y="412"/>
                              </a:lnTo>
                              <a:lnTo>
                                <a:pt x="2" y="378"/>
                              </a:lnTo>
                              <a:lnTo>
                                <a:pt x="0" y="338"/>
                              </a:lnTo>
                              <a:lnTo>
                                <a:pt x="6" y="290"/>
                              </a:lnTo>
                              <a:lnTo>
                                <a:pt x="56" y="0"/>
                              </a:lnTo>
                              <a:lnTo>
                                <a:pt x="244" y="0"/>
                              </a:lnTo>
                              <a:lnTo>
                                <a:pt x="200" y="256"/>
                              </a:lnTo>
                              <a:lnTo>
                                <a:pt x="196" y="286"/>
                              </a:lnTo>
                              <a:lnTo>
                                <a:pt x="198" y="308"/>
                              </a:lnTo>
                              <a:lnTo>
                                <a:pt x="204" y="324"/>
                              </a:lnTo>
                              <a:lnTo>
                                <a:pt x="216" y="336"/>
                              </a:lnTo>
                              <a:lnTo>
                                <a:pt x="232" y="342"/>
                              </a:lnTo>
                              <a:lnTo>
                                <a:pt x="252" y="342"/>
                              </a:lnTo>
                              <a:lnTo>
                                <a:pt x="278" y="340"/>
                              </a:lnTo>
                              <a:lnTo>
                                <a:pt x="298" y="330"/>
                              </a:lnTo>
                              <a:lnTo>
                                <a:pt x="314" y="314"/>
                              </a:lnTo>
                              <a:lnTo>
                                <a:pt x="326" y="290"/>
                              </a:lnTo>
                              <a:lnTo>
                                <a:pt x="336" y="262"/>
                              </a:lnTo>
                              <a:lnTo>
                                <a:pt x="344" y="228"/>
                              </a:lnTo>
                              <a:lnTo>
                                <a:pt x="384" y="0"/>
                              </a:lnTo>
                              <a:lnTo>
                                <a:pt x="572" y="0"/>
                              </a:lnTo>
                              <a:lnTo>
                                <a:pt x="490" y="476"/>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noChangeAspect="1"/>
                      </wps:cNvSpPr>
                      <wps:spPr bwMode="auto">
                        <a:xfrm>
                          <a:off x="3072" y="248"/>
                          <a:ext cx="612" cy="654"/>
                        </a:xfrm>
                        <a:custGeom>
                          <a:avLst/>
                          <a:gdLst>
                            <a:gd name="T0" fmla="*/ 212 w 612"/>
                            <a:gd name="T1" fmla="*/ 520 h 654"/>
                            <a:gd name="T2" fmla="*/ 188 w 612"/>
                            <a:gd name="T3" fmla="*/ 654 h 654"/>
                            <a:gd name="T4" fmla="*/ 0 w 612"/>
                            <a:gd name="T5" fmla="*/ 654 h 654"/>
                            <a:gd name="T6" fmla="*/ 114 w 612"/>
                            <a:gd name="T7" fmla="*/ 0 h 654"/>
                            <a:gd name="T8" fmla="*/ 304 w 612"/>
                            <a:gd name="T9" fmla="*/ 0 h 654"/>
                            <a:gd name="T10" fmla="*/ 246 w 612"/>
                            <a:gd name="T11" fmla="*/ 324 h 654"/>
                            <a:gd name="T12" fmla="*/ 392 w 612"/>
                            <a:gd name="T13" fmla="*/ 178 h 654"/>
                            <a:gd name="T14" fmla="*/ 612 w 612"/>
                            <a:gd name="T15" fmla="*/ 178 h 654"/>
                            <a:gd name="T16" fmla="*/ 404 w 612"/>
                            <a:gd name="T17" fmla="*/ 362 h 654"/>
                            <a:gd name="T18" fmla="*/ 552 w 612"/>
                            <a:gd name="T19" fmla="*/ 654 h 654"/>
                            <a:gd name="T20" fmla="*/ 324 w 612"/>
                            <a:gd name="T21" fmla="*/ 654 h 654"/>
                            <a:gd name="T22" fmla="*/ 254 w 612"/>
                            <a:gd name="T23" fmla="*/ 484 h 654"/>
                            <a:gd name="T24" fmla="*/ 212 w 612"/>
                            <a:gd name="T25" fmla="*/ 52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2" h="654">
                              <a:moveTo>
                                <a:pt x="212" y="520"/>
                              </a:moveTo>
                              <a:lnTo>
                                <a:pt x="188" y="654"/>
                              </a:lnTo>
                              <a:lnTo>
                                <a:pt x="0" y="654"/>
                              </a:lnTo>
                              <a:lnTo>
                                <a:pt x="114" y="0"/>
                              </a:lnTo>
                              <a:lnTo>
                                <a:pt x="304" y="0"/>
                              </a:lnTo>
                              <a:lnTo>
                                <a:pt x="246" y="324"/>
                              </a:lnTo>
                              <a:lnTo>
                                <a:pt x="392" y="178"/>
                              </a:lnTo>
                              <a:lnTo>
                                <a:pt x="612" y="178"/>
                              </a:lnTo>
                              <a:lnTo>
                                <a:pt x="404" y="362"/>
                              </a:lnTo>
                              <a:lnTo>
                                <a:pt x="552" y="654"/>
                              </a:lnTo>
                              <a:lnTo>
                                <a:pt x="324" y="654"/>
                              </a:lnTo>
                              <a:lnTo>
                                <a:pt x="254" y="484"/>
                              </a:lnTo>
                              <a:lnTo>
                                <a:pt x="212" y="52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noChangeAspect="1" noEditPoints="1"/>
                      </wps:cNvSpPr>
                      <wps:spPr bwMode="auto">
                        <a:xfrm>
                          <a:off x="3620" y="412"/>
                          <a:ext cx="554" cy="502"/>
                        </a:xfrm>
                        <a:custGeom>
                          <a:avLst/>
                          <a:gdLst>
                            <a:gd name="T0" fmla="*/ 186 w 554"/>
                            <a:gd name="T1" fmla="*/ 294 h 502"/>
                            <a:gd name="T2" fmla="*/ 186 w 554"/>
                            <a:gd name="T3" fmla="*/ 326 h 502"/>
                            <a:gd name="T4" fmla="*/ 194 w 554"/>
                            <a:gd name="T5" fmla="*/ 352 h 502"/>
                            <a:gd name="T6" fmla="*/ 212 w 554"/>
                            <a:gd name="T7" fmla="*/ 372 h 502"/>
                            <a:gd name="T8" fmla="*/ 236 w 554"/>
                            <a:gd name="T9" fmla="*/ 384 h 502"/>
                            <a:gd name="T10" fmla="*/ 264 w 554"/>
                            <a:gd name="T11" fmla="*/ 388 h 502"/>
                            <a:gd name="T12" fmla="*/ 286 w 554"/>
                            <a:gd name="T13" fmla="*/ 386 h 502"/>
                            <a:gd name="T14" fmla="*/ 306 w 554"/>
                            <a:gd name="T15" fmla="*/ 378 h 502"/>
                            <a:gd name="T16" fmla="*/ 326 w 554"/>
                            <a:gd name="T17" fmla="*/ 364 h 502"/>
                            <a:gd name="T18" fmla="*/ 342 w 554"/>
                            <a:gd name="T19" fmla="*/ 346 h 502"/>
                            <a:gd name="T20" fmla="*/ 522 w 554"/>
                            <a:gd name="T21" fmla="*/ 346 h 502"/>
                            <a:gd name="T22" fmla="*/ 498 w 554"/>
                            <a:gd name="T23" fmla="*/ 386 h 502"/>
                            <a:gd name="T24" fmla="*/ 470 w 554"/>
                            <a:gd name="T25" fmla="*/ 420 h 502"/>
                            <a:gd name="T26" fmla="*/ 436 w 554"/>
                            <a:gd name="T27" fmla="*/ 448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2 w 554"/>
                            <a:gd name="T39" fmla="*/ 500 h 502"/>
                            <a:gd name="T40" fmla="*/ 138 w 554"/>
                            <a:gd name="T41" fmla="*/ 490 h 502"/>
                            <a:gd name="T42" fmla="*/ 98 w 554"/>
                            <a:gd name="T43" fmla="*/ 474 h 502"/>
                            <a:gd name="T44" fmla="*/ 64 w 554"/>
                            <a:gd name="T45" fmla="*/ 452 h 502"/>
                            <a:gd name="T46" fmla="*/ 38 w 554"/>
                            <a:gd name="T47" fmla="*/ 424 h 502"/>
                            <a:gd name="T48" fmla="*/ 18 w 554"/>
                            <a:gd name="T49" fmla="*/ 392 h 502"/>
                            <a:gd name="T50" fmla="*/ 4 w 554"/>
                            <a:gd name="T51" fmla="*/ 352 h 502"/>
                            <a:gd name="T52" fmla="*/ 0 w 554"/>
                            <a:gd name="T53" fmla="*/ 306 h 502"/>
                            <a:gd name="T54" fmla="*/ 4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2 w 554"/>
                            <a:gd name="T69" fmla="*/ 6 h 502"/>
                            <a:gd name="T70" fmla="*/ 320 w 554"/>
                            <a:gd name="T71" fmla="*/ 0 h 502"/>
                            <a:gd name="T72" fmla="*/ 374 w 554"/>
                            <a:gd name="T73" fmla="*/ 6 h 502"/>
                            <a:gd name="T74" fmla="*/ 422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6 w 554"/>
                            <a:gd name="T89" fmla="*/ 294 h 502"/>
                            <a:gd name="T90" fmla="*/ 186 w 554"/>
                            <a:gd name="T91" fmla="*/ 294 h 502"/>
                            <a:gd name="T92" fmla="*/ 374 w 554"/>
                            <a:gd name="T93" fmla="*/ 198 h 502"/>
                            <a:gd name="T94" fmla="*/ 374 w 554"/>
                            <a:gd name="T95" fmla="*/ 172 h 502"/>
                            <a:gd name="T96" fmla="*/ 366 w 554"/>
                            <a:gd name="T97" fmla="*/ 150 h 502"/>
                            <a:gd name="T98" fmla="*/ 352 w 554"/>
                            <a:gd name="T99" fmla="*/ 132 h 502"/>
                            <a:gd name="T100" fmla="*/ 330 w 554"/>
                            <a:gd name="T101" fmla="*/ 120 h 502"/>
                            <a:gd name="T102" fmla="*/ 306 w 554"/>
                            <a:gd name="T103" fmla="*/ 116 h 502"/>
                            <a:gd name="T104" fmla="*/ 274 w 554"/>
                            <a:gd name="T105" fmla="*/ 120 h 502"/>
                            <a:gd name="T106" fmla="*/ 248 w 554"/>
                            <a:gd name="T107" fmla="*/ 130 h 502"/>
                            <a:gd name="T108" fmla="*/ 228 w 554"/>
                            <a:gd name="T109" fmla="*/ 148 h 502"/>
                            <a:gd name="T110" fmla="*/ 212 w 554"/>
                            <a:gd name="T111" fmla="*/ 170 h 502"/>
                            <a:gd name="T112" fmla="*/ 204 w 554"/>
                            <a:gd name="T113" fmla="*/ 198 h 502"/>
                            <a:gd name="T114" fmla="*/ 374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6" y="294"/>
                              </a:moveTo>
                              <a:lnTo>
                                <a:pt x="186" y="326"/>
                              </a:lnTo>
                              <a:lnTo>
                                <a:pt x="194" y="352"/>
                              </a:lnTo>
                              <a:lnTo>
                                <a:pt x="212" y="372"/>
                              </a:lnTo>
                              <a:lnTo>
                                <a:pt x="236" y="384"/>
                              </a:lnTo>
                              <a:lnTo>
                                <a:pt x="264" y="388"/>
                              </a:lnTo>
                              <a:lnTo>
                                <a:pt x="286" y="386"/>
                              </a:lnTo>
                              <a:lnTo>
                                <a:pt x="306" y="378"/>
                              </a:lnTo>
                              <a:lnTo>
                                <a:pt x="326" y="364"/>
                              </a:lnTo>
                              <a:lnTo>
                                <a:pt x="342" y="346"/>
                              </a:lnTo>
                              <a:lnTo>
                                <a:pt x="522" y="346"/>
                              </a:lnTo>
                              <a:lnTo>
                                <a:pt x="498" y="386"/>
                              </a:lnTo>
                              <a:lnTo>
                                <a:pt x="470" y="420"/>
                              </a:lnTo>
                              <a:lnTo>
                                <a:pt x="436" y="448"/>
                              </a:lnTo>
                              <a:lnTo>
                                <a:pt x="398" y="468"/>
                              </a:lnTo>
                              <a:lnTo>
                                <a:pt x="358" y="484"/>
                              </a:lnTo>
                              <a:lnTo>
                                <a:pt x="316" y="494"/>
                              </a:lnTo>
                              <a:lnTo>
                                <a:pt x="274" y="500"/>
                              </a:lnTo>
                              <a:lnTo>
                                <a:pt x="232" y="502"/>
                              </a:lnTo>
                              <a:lnTo>
                                <a:pt x="182" y="500"/>
                              </a:lnTo>
                              <a:lnTo>
                                <a:pt x="138" y="490"/>
                              </a:lnTo>
                              <a:lnTo>
                                <a:pt x="98" y="474"/>
                              </a:lnTo>
                              <a:lnTo>
                                <a:pt x="64" y="452"/>
                              </a:lnTo>
                              <a:lnTo>
                                <a:pt x="38" y="424"/>
                              </a:lnTo>
                              <a:lnTo>
                                <a:pt x="18" y="392"/>
                              </a:lnTo>
                              <a:lnTo>
                                <a:pt x="4" y="352"/>
                              </a:lnTo>
                              <a:lnTo>
                                <a:pt x="0" y="306"/>
                              </a:lnTo>
                              <a:lnTo>
                                <a:pt x="4" y="256"/>
                              </a:lnTo>
                              <a:lnTo>
                                <a:pt x="20" y="200"/>
                              </a:lnTo>
                              <a:lnTo>
                                <a:pt x="44" y="150"/>
                              </a:lnTo>
                              <a:lnTo>
                                <a:pt x="76" y="106"/>
                              </a:lnTo>
                              <a:lnTo>
                                <a:pt x="116" y="70"/>
                              </a:lnTo>
                              <a:lnTo>
                                <a:pt x="160" y="40"/>
                              </a:lnTo>
                              <a:lnTo>
                                <a:pt x="210" y="18"/>
                              </a:lnTo>
                              <a:lnTo>
                                <a:pt x="262" y="6"/>
                              </a:lnTo>
                              <a:lnTo>
                                <a:pt x="320" y="0"/>
                              </a:lnTo>
                              <a:lnTo>
                                <a:pt x="374" y="6"/>
                              </a:lnTo>
                              <a:lnTo>
                                <a:pt x="422" y="18"/>
                              </a:lnTo>
                              <a:lnTo>
                                <a:pt x="464" y="38"/>
                              </a:lnTo>
                              <a:lnTo>
                                <a:pt x="498" y="66"/>
                              </a:lnTo>
                              <a:lnTo>
                                <a:pt x="524" y="100"/>
                              </a:lnTo>
                              <a:lnTo>
                                <a:pt x="542" y="142"/>
                              </a:lnTo>
                              <a:lnTo>
                                <a:pt x="552" y="188"/>
                              </a:lnTo>
                              <a:lnTo>
                                <a:pt x="554" y="238"/>
                              </a:lnTo>
                              <a:lnTo>
                                <a:pt x="546" y="294"/>
                              </a:lnTo>
                              <a:lnTo>
                                <a:pt x="186" y="294"/>
                              </a:lnTo>
                              <a:close/>
                              <a:moveTo>
                                <a:pt x="374" y="198"/>
                              </a:moveTo>
                              <a:lnTo>
                                <a:pt x="374" y="172"/>
                              </a:lnTo>
                              <a:lnTo>
                                <a:pt x="366" y="150"/>
                              </a:lnTo>
                              <a:lnTo>
                                <a:pt x="352" y="132"/>
                              </a:lnTo>
                              <a:lnTo>
                                <a:pt x="330" y="120"/>
                              </a:lnTo>
                              <a:lnTo>
                                <a:pt x="306" y="116"/>
                              </a:lnTo>
                              <a:lnTo>
                                <a:pt x="274" y="120"/>
                              </a:lnTo>
                              <a:lnTo>
                                <a:pt x="248" y="130"/>
                              </a:lnTo>
                              <a:lnTo>
                                <a:pt x="228" y="148"/>
                              </a:lnTo>
                              <a:lnTo>
                                <a:pt x="212" y="170"/>
                              </a:lnTo>
                              <a:lnTo>
                                <a:pt x="204" y="198"/>
                              </a:lnTo>
                              <a:lnTo>
                                <a:pt x="374"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noChangeAspect="1"/>
                      </wps:cNvSpPr>
                      <wps:spPr bwMode="auto">
                        <a:xfrm>
                          <a:off x="1682" y="970"/>
                          <a:ext cx="648" cy="652"/>
                        </a:xfrm>
                        <a:custGeom>
                          <a:avLst/>
                          <a:gdLst>
                            <a:gd name="T0" fmla="*/ 0 w 648"/>
                            <a:gd name="T1" fmla="*/ 652 h 652"/>
                            <a:gd name="T2" fmla="*/ 116 w 648"/>
                            <a:gd name="T3" fmla="*/ 0 h 652"/>
                            <a:gd name="T4" fmla="*/ 648 w 648"/>
                            <a:gd name="T5" fmla="*/ 0 h 652"/>
                            <a:gd name="T6" fmla="*/ 620 w 648"/>
                            <a:gd name="T7" fmla="*/ 152 h 652"/>
                            <a:gd name="T8" fmla="*/ 302 w 648"/>
                            <a:gd name="T9" fmla="*/ 152 h 652"/>
                            <a:gd name="T10" fmla="*/ 286 w 648"/>
                            <a:gd name="T11" fmla="*/ 246 h 652"/>
                            <a:gd name="T12" fmla="*/ 556 w 648"/>
                            <a:gd name="T13" fmla="*/ 246 h 652"/>
                            <a:gd name="T14" fmla="*/ 528 w 648"/>
                            <a:gd name="T15" fmla="*/ 398 h 652"/>
                            <a:gd name="T16" fmla="*/ 260 w 648"/>
                            <a:gd name="T17" fmla="*/ 398 h 652"/>
                            <a:gd name="T18" fmla="*/ 240 w 648"/>
                            <a:gd name="T19" fmla="*/ 500 h 652"/>
                            <a:gd name="T20" fmla="*/ 572 w 648"/>
                            <a:gd name="T21" fmla="*/ 500 h 652"/>
                            <a:gd name="T22" fmla="*/ 546 w 648"/>
                            <a:gd name="T23" fmla="*/ 652 h 652"/>
                            <a:gd name="T24" fmla="*/ 0 w 648"/>
                            <a:gd name="T25"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8" h="652">
                              <a:moveTo>
                                <a:pt x="0" y="652"/>
                              </a:moveTo>
                              <a:lnTo>
                                <a:pt x="116" y="0"/>
                              </a:lnTo>
                              <a:lnTo>
                                <a:pt x="648" y="0"/>
                              </a:lnTo>
                              <a:lnTo>
                                <a:pt x="620" y="152"/>
                              </a:lnTo>
                              <a:lnTo>
                                <a:pt x="302" y="152"/>
                              </a:lnTo>
                              <a:lnTo>
                                <a:pt x="286" y="246"/>
                              </a:lnTo>
                              <a:lnTo>
                                <a:pt x="556" y="246"/>
                              </a:lnTo>
                              <a:lnTo>
                                <a:pt x="528" y="398"/>
                              </a:lnTo>
                              <a:lnTo>
                                <a:pt x="260" y="398"/>
                              </a:lnTo>
                              <a:lnTo>
                                <a:pt x="240" y="500"/>
                              </a:lnTo>
                              <a:lnTo>
                                <a:pt x="572" y="500"/>
                              </a:lnTo>
                              <a:lnTo>
                                <a:pt x="546" y="652"/>
                              </a:lnTo>
                              <a:lnTo>
                                <a:pt x="0" y="65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noChangeAspect="1"/>
                      </wps:cNvSpPr>
                      <wps:spPr bwMode="auto">
                        <a:xfrm>
                          <a:off x="2294" y="1134"/>
                          <a:ext cx="572" cy="488"/>
                        </a:xfrm>
                        <a:custGeom>
                          <a:avLst/>
                          <a:gdLst>
                            <a:gd name="T0" fmla="*/ 82 w 572"/>
                            <a:gd name="T1" fmla="*/ 14 h 488"/>
                            <a:gd name="T2" fmla="*/ 256 w 572"/>
                            <a:gd name="T3" fmla="*/ 14 h 488"/>
                            <a:gd name="T4" fmla="*/ 242 w 572"/>
                            <a:gd name="T5" fmla="*/ 88 h 488"/>
                            <a:gd name="T6" fmla="*/ 274 w 572"/>
                            <a:gd name="T7" fmla="*/ 56 h 488"/>
                            <a:gd name="T8" fmla="*/ 306 w 572"/>
                            <a:gd name="T9" fmla="*/ 32 h 488"/>
                            <a:gd name="T10" fmla="*/ 340 w 572"/>
                            <a:gd name="T11" fmla="*/ 14 h 488"/>
                            <a:gd name="T12" fmla="*/ 378 w 572"/>
                            <a:gd name="T13" fmla="*/ 4 h 488"/>
                            <a:gd name="T14" fmla="*/ 418 w 572"/>
                            <a:gd name="T15" fmla="*/ 0 h 488"/>
                            <a:gd name="T16" fmla="*/ 462 w 572"/>
                            <a:gd name="T17" fmla="*/ 4 h 488"/>
                            <a:gd name="T18" fmla="*/ 498 w 572"/>
                            <a:gd name="T19" fmla="*/ 14 h 488"/>
                            <a:gd name="T20" fmla="*/ 526 w 572"/>
                            <a:gd name="T21" fmla="*/ 30 h 488"/>
                            <a:gd name="T22" fmla="*/ 548 w 572"/>
                            <a:gd name="T23" fmla="*/ 54 h 488"/>
                            <a:gd name="T24" fmla="*/ 562 w 572"/>
                            <a:gd name="T25" fmla="*/ 82 h 488"/>
                            <a:gd name="T26" fmla="*/ 570 w 572"/>
                            <a:gd name="T27" fmla="*/ 118 h 488"/>
                            <a:gd name="T28" fmla="*/ 572 w 572"/>
                            <a:gd name="T29" fmla="*/ 158 h 488"/>
                            <a:gd name="T30" fmla="*/ 566 w 572"/>
                            <a:gd name="T31" fmla="*/ 204 h 488"/>
                            <a:gd name="T32" fmla="*/ 516 w 572"/>
                            <a:gd name="T33" fmla="*/ 488 h 488"/>
                            <a:gd name="T34" fmla="*/ 328 w 572"/>
                            <a:gd name="T35" fmla="*/ 488 h 488"/>
                            <a:gd name="T36" fmla="*/ 372 w 572"/>
                            <a:gd name="T37" fmla="*/ 238 h 488"/>
                            <a:gd name="T38" fmla="*/ 374 w 572"/>
                            <a:gd name="T39" fmla="*/ 214 h 488"/>
                            <a:gd name="T40" fmla="*/ 374 w 572"/>
                            <a:gd name="T41" fmla="*/ 194 h 488"/>
                            <a:gd name="T42" fmla="*/ 370 w 572"/>
                            <a:gd name="T43" fmla="*/ 176 h 488"/>
                            <a:gd name="T44" fmla="*/ 360 w 572"/>
                            <a:gd name="T45" fmla="*/ 162 h 488"/>
                            <a:gd name="T46" fmla="*/ 344 w 572"/>
                            <a:gd name="T47" fmla="*/ 152 h 488"/>
                            <a:gd name="T48" fmla="*/ 322 w 572"/>
                            <a:gd name="T49" fmla="*/ 148 h 488"/>
                            <a:gd name="T50" fmla="*/ 294 w 572"/>
                            <a:gd name="T51" fmla="*/ 152 h 488"/>
                            <a:gd name="T52" fmla="*/ 274 w 572"/>
                            <a:gd name="T53" fmla="*/ 160 h 488"/>
                            <a:gd name="T54" fmla="*/ 258 w 572"/>
                            <a:gd name="T55" fmla="*/ 174 h 488"/>
                            <a:gd name="T56" fmla="*/ 246 w 572"/>
                            <a:gd name="T57" fmla="*/ 194 h 488"/>
                            <a:gd name="T58" fmla="*/ 236 w 572"/>
                            <a:gd name="T59" fmla="*/ 218 h 488"/>
                            <a:gd name="T60" fmla="*/ 230 w 572"/>
                            <a:gd name="T61" fmla="*/ 246 h 488"/>
                            <a:gd name="T62" fmla="*/ 188 w 572"/>
                            <a:gd name="T63" fmla="*/ 488 h 488"/>
                            <a:gd name="T64" fmla="*/ 0 w 572"/>
                            <a:gd name="T65" fmla="*/ 488 h 488"/>
                            <a:gd name="T66" fmla="*/ 82 w 572"/>
                            <a:gd name="T67"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82" y="14"/>
                              </a:moveTo>
                              <a:lnTo>
                                <a:pt x="256" y="14"/>
                              </a:lnTo>
                              <a:lnTo>
                                <a:pt x="242" y="88"/>
                              </a:lnTo>
                              <a:lnTo>
                                <a:pt x="274" y="56"/>
                              </a:lnTo>
                              <a:lnTo>
                                <a:pt x="306" y="32"/>
                              </a:lnTo>
                              <a:lnTo>
                                <a:pt x="340" y="14"/>
                              </a:lnTo>
                              <a:lnTo>
                                <a:pt x="378" y="4"/>
                              </a:lnTo>
                              <a:lnTo>
                                <a:pt x="418" y="0"/>
                              </a:lnTo>
                              <a:lnTo>
                                <a:pt x="462" y="4"/>
                              </a:lnTo>
                              <a:lnTo>
                                <a:pt x="498" y="14"/>
                              </a:lnTo>
                              <a:lnTo>
                                <a:pt x="526" y="30"/>
                              </a:lnTo>
                              <a:lnTo>
                                <a:pt x="548" y="54"/>
                              </a:lnTo>
                              <a:lnTo>
                                <a:pt x="562" y="82"/>
                              </a:lnTo>
                              <a:lnTo>
                                <a:pt x="570" y="118"/>
                              </a:lnTo>
                              <a:lnTo>
                                <a:pt x="572" y="158"/>
                              </a:lnTo>
                              <a:lnTo>
                                <a:pt x="566" y="204"/>
                              </a:lnTo>
                              <a:lnTo>
                                <a:pt x="516" y="488"/>
                              </a:lnTo>
                              <a:lnTo>
                                <a:pt x="328" y="488"/>
                              </a:lnTo>
                              <a:lnTo>
                                <a:pt x="372" y="238"/>
                              </a:lnTo>
                              <a:lnTo>
                                <a:pt x="374" y="214"/>
                              </a:lnTo>
                              <a:lnTo>
                                <a:pt x="374" y="194"/>
                              </a:lnTo>
                              <a:lnTo>
                                <a:pt x="370" y="176"/>
                              </a:lnTo>
                              <a:lnTo>
                                <a:pt x="360" y="162"/>
                              </a:lnTo>
                              <a:lnTo>
                                <a:pt x="344" y="152"/>
                              </a:lnTo>
                              <a:lnTo>
                                <a:pt x="322" y="148"/>
                              </a:lnTo>
                              <a:lnTo>
                                <a:pt x="294" y="152"/>
                              </a:lnTo>
                              <a:lnTo>
                                <a:pt x="274" y="160"/>
                              </a:lnTo>
                              <a:lnTo>
                                <a:pt x="258" y="174"/>
                              </a:lnTo>
                              <a:lnTo>
                                <a:pt x="246" y="194"/>
                              </a:lnTo>
                              <a:lnTo>
                                <a:pt x="236" y="218"/>
                              </a:lnTo>
                              <a:lnTo>
                                <a:pt x="230" y="246"/>
                              </a:lnTo>
                              <a:lnTo>
                                <a:pt x="188" y="488"/>
                              </a:lnTo>
                              <a:lnTo>
                                <a:pt x="0" y="488"/>
                              </a:lnTo>
                              <a:lnTo>
                                <a:pt x="82"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9" name="Freeform 111"/>
                      <wps:cNvSpPr>
                        <a:spLocks noChangeAspect="1" noEditPoints="1"/>
                      </wps:cNvSpPr>
                      <wps:spPr bwMode="auto">
                        <a:xfrm>
                          <a:off x="2900" y="1134"/>
                          <a:ext cx="554" cy="502"/>
                        </a:xfrm>
                        <a:custGeom>
                          <a:avLst/>
                          <a:gdLst>
                            <a:gd name="T0" fmla="*/ 188 w 554"/>
                            <a:gd name="T1" fmla="*/ 294 h 502"/>
                            <a:gd name="T2" fmla="*/ 186 w 554"/>
                            <a:gd name="T3" fmla="*/ 326 h 502"/>
                            <a:gd name="T4" fmla="*/ 196 w 554"/>
                            <a:gd name="T5" fmla="*/ 350 h 502"/>
                            <a:gd name="T6" fmla="*/ 212 w 554"/>
                            <a:gd name="T7" fmla="*/ 370 h 502"/>
                            <a:gd name="T8" fmla="*/ 236 w 554"/>
                            <a:gd name="T9" fmla="*/ 382 h 502"/>
                            <a:gd name="T10" fmla="*/ 264 w 554"/>
                            <a:gd name="T11" fmla="*/ 388 h 502"/>
                            <a:gd name="T12" fmla="*/ 286 w 554"/>
                            <a:gd name="T13" fmla="*/ 384 h 502"/>
                            <a:gd name="T14" fmla="*/ 308 w 554"/>
                            <a:gd name="T15" fmla="*/ 376 h 502"/>
                            <a:gd name="T16" fmla="*/ 326 w 554"/>
                            <a:gd name="T17" fmla="*/ 364 h 502"/>
                            <a:gd name="T18" fmla="*/ 342 w 554"/>
                            <a:gd name="T19" fmla="*/ 346 h 502"/>
                            <a:gd name="T20" fmla="*/ 522 w 554"/>
                            <a:gd name="T21" fmla="*/ 346 h 502"/>
                            <a:gd name="T22" fmla="*/ 500 w 554"/>
                            <a:gd name="T23" fmla="*/ 386 h 502"/>
                            <a:gd name="T24" fmla="*/ 470 w 554"/>
                            <a:gd name="T25" fmla="*/ 420 h 502"/>
                            <a:gd name="T26" fmla="*/ 436 w 554"/>
                            <a:gd name="T27" fmla="*/ 446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4 w 554"/>
                            <a:gd name="T39" fmla="*/ 500 h 502"/>
                            <a:gd name="T40" fmla="*/ 138 w 554"/>
                            <a:gd name="T41" fmla="*/ 490 h 502"/>
                            <a:gd name="T42" fmla="*/ 100 w 554"/>
                            <a:gd name="T43" fmla="*/ 474 h 502"/>
                            <a:gd name="T44" fmla="*/ 66 w 554"/>
                            <a:gd name="T45" fmla="*/ 452 h 502"/>
                            <a:gd name="T46" fmla="*/ 38 w 554"/>
                            <a:gd name="T47" fmla="*/ 424 h 502"/>
                            <a:gd name="T48" fmla="*/ 18 w 554"/>
                            <a:gd name="T49" fmla="*/ 390 h 502"/>
                            <a:gd name="T50" fmla="*/ 6 w 554"/>
                            <a:gd name="T51" fmla="*/ 352 h 502"/>
                            <a:gd name="T52" fmla="*/ 0 w 554"/>
                            <a:gd name="T53" fmla="*/ 306 h 502"/>
                            <a:gd name="T54" fmla="*/ 6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4 w 554"/>
                            <a:gd name="T69" fmla="*/ 4 h 502"/>
                            <a:gd name="T70" fmla="*/ 320 w 554"/>
                            <a:gd name="T71" fmla="*/ 0 h 502"/>
                            <a:gd name="T72" fmla="*/ 374 w 554"/>
                            <a:gd name="T73" fmla="*/ 4 h 502"/>
                            <a:gd name="T74" fmla="*/ 424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8 w 554"/>
                            <a:gd name="T89" fmla="*/ 294 h 502"/>
                            <a:gd name="T90" fmla="*/ 188 w 554"/>
                            <a:gd name="T91" fmla="*/ 294 h 502"/>
                            <a:gd name="T92" fmla="*/ 376 w 554"/>
                            <a:gd name="T93" fmla="*/ 198 h 502"/>
                            <a:gd name="T94" fmla="*/ 376 w 554"/>
                            <a:gd name="T95" fmla="*/ 172 h 502"/>
                            <a:gd name="T96" fmla="*/ 368 w 554"/>
                            <a:gd name="T97" fmla="*/ 150 h 502"/>
                            <a:gd name="T98" fmla="*/ 352 w 554"/>
                            <a:gd name="T99" fmla="*/ 132 h 502"/>
                            <a:gd name="T100" fmla="*/ 332 w 554"/>
                            <a:gd name="T101" fmla="*/ 120 h 502"/>
                            <a:gd name="T102" fmla="*/ 306 w 554"/>
                            <a:gd name="T103" fmla="*/ 116 h 502"/>
                            <a:gd name="T104" fmla="*/ 276 w 554"/>
                            <a:gd name="T105" fmla="*/ 118 h 502"/>
                            <a:gd name="T106" fmla="*/ 248 w 554"/>
                            <a:gd name="T107" fmla="*/ 130 h 502"/>
                            <a:gd name="T108" fmla="*/ 228 w 554"/>
                            <a:gd name="T109" fmla="*/ 146 h 502"/>
                            <a:gd name="T110" fmla="*/ 212 w 554"/>
                            <a:gd name="T111" fmla="*/ 170 h 502"/>
                            <a:gd name="T112" fmla="*/ 204 w 554"/>
                            <a:gd name="T113" fmla="*/ 198 h 502"/>
                            <a:gd name="T114" fmla="*/ 376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8" y="294"/>
                              </a:moveTo>
                              <a:lnTo>
                                <a:pt x="186" y="326"/>
                              </a:lnTo>
                              <a:lnTo>
                                <a:pt x="196" y="350"/>
                              </a:lnTo>
                              <a:lnTo>
                                <a:pt x="212" y="370"/>
                              </a:lnTo>
                              <a:lnTo>
                                <a:pt x="236" y="382"/>
                              </a:lnTo>
                              <a:lnTo>
                                <a:pt x="264" y="388"/>
                              </a:lnTo>
                              <a:lnTo>
                                <a:pt x="286" y="384"/>
                              </a:lnTo>
                              <a:lnTo>
                                <a:pt x="308" y="376"/>
                              </a:lnTo>
                              <a:lnTo>
                                <a:pt x="326" y="364"/>
                              </a:lnTo>
                              <a:lnTo>
                                <a:pt x="342" y="346"/>
                              </a:lnTo>
                              <a:lnTo>
                                <a:pt x="522" y="346"/>
                              </a:lnTo>
                              <a:lnTo>
                                <a:pt x="500" y="386"/>
                              </a:lnTo>
                              <a:lnTo>
                                <a:pt x="470" y="420"/>
                              </a:lnTo>
                              <a:lnTo>
                                <a:pt x="436" y="446"/>
                              </a:lnTo>
                              <a:lnTo>
                                <a:pt x="398" y="468"/>
                              </a:lnTo>
                              <a:lnTo>
                                <a:pt x="358" y="484"/>
                              </a:lnTo>
                              <a:lnTo>
                                <a:pt x="316" y="494"/>
                              </a:lnTo>
                              <a:lnTo>
                                <a:pt x="274" y="500"/>
                              </a:lnTo>
                              <a:lnTo>
                                <a:pt x="232" y="502"/>
                              </a:lnTo>
                              <a:lnTo>
                                <a:pt x="184" y="500"/>
                              </a:lnTo>
                              <a:lnTo>
                                <a:pt x="138" y="490"/>
                              </a:lnTo>
                              <a:lnTo>
                                <a:pt x="100" y="474"/>
                              </a:lnTo>
                              <a:lnTo>
                                <a:pt x="66" y="452"/>
                              </a:lnTo>
                              <a:lnTo>
                                <a:pt x="38" y="424"/>
                              </a:lnTo>
                              <a:lnTo>
                                <a:pt x="18" y="390"/>
                              </a:lnTo>
                              <a:lnTo>
                                <a:pt x="6" y="352"/>
                              </a:lnTo>
                              <a:lnTo>
                                <a:pt x="0" y="306"/>
                              </a:lnTo>
                              <a:lnTo>
                                <a:pt x="6" y="256"/>
                              </a:lnTo>
                              <a:lnTo>
                                <a:pt x="20" y="200"/>
                              </a:lnTo>
                              <a:lnTo>
                                <a:pt x="44" y="150"/>
                              </a:lnTo>
                              <a:lnTo>
                                <a:pt x="76" y="106"/>
                              </a:lnTo>
                              <a:lnTo>
                                <a:pt x="116" y="70"/>
                              </a:lnTo>
                              <a:lnTo>
                                <a:pt x="160" y="40"/>
                              </a:lnTo>
                              <a:lnTo>
                                <a:pt x="210" y="18"/>
                              </a:lnTo>
                              <a:lnTo>
                                <a:pt x="264" y="4"/>
                              </a:lnTo>
                              <a:lnTo>
                                <a:pt x="320" y="0"/>
                              </a:lnTo>
                              <a:lnTo>
                                <a:pt x="374" y="4"/>
                              </a:lnTo>
                              <a:lnTo>
                                <a:pt x="424" y="18"/>
                              </a:lnTo>
                              <a:lnTo>
                                <a:pt x="464" y="38"/>
                              </a:lnTo>
                              <a:lnTo>
                                <a:pt x="498" y="66"/>
                              </a:lnTo>
                              <a:lnTo>
                                <a:pt x="524" y="100"/>
                              </a:lnTo>
                              <a:lnTo>
                                <a:pt x="542" y="142"/>
                              </a:lnTo>
                              <a:lnTo>
                                <a:pt x="552" y="188"/>
                              </a:lnTo>
                              <a:lnTo>
                                <a:pt x="554" y="238"/>
                              </a:lnTo>
                              <a:lnTo>
                                <a:pt x="548" y="294"/>
                              </a:lnTo>
                              <a:lnTo>
                                <a:pt x="188" y="294"/>
                              </a:lnTo>
                              <a:close/>
                              <a:moveTo>
                                <a:pt x="376" y="198"/>
                              </a:moveTo>
                              <a:lnTo>
                                <a:pt x="376" y="172"/>
                              </a:lnTo>
                              <a:lnTo>
                                <a:pt x="368" y="150"/>
                              </a:lnTo>
                              <a:lnTo>
                                <a:pt x="352" y="132"/>
                              </a:lnTo>
                              <a:lnTo>
                                <a:pt x="332" y="120"/>
                              </a:lnTo>
                              <a:lnTo>
                                <a:pt x="306" y="116"/>
                              </a:lnTo>
                              <a:lnTo>
                                <a:pt x="276" y="118"/>
                              </a:lnTo>
                              <a:lnTo>
                                <a:pt x="248" y="130"/>
                              </a:lnTo>
                              <a:lnTo>
                                <a:pt x="228" y="146"/>
                              </a:lnTo>
                              <a:lnTo>
                                <a:pt x="212" y="170"/>
                              </a:lnTo>
                              <a:lnTo>
                                <a:pt x="204" y="198"/>
                              </a:lnTo>
                              <a:lnTo>
                                <a:pt x="376"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 name="Freeform 112"/>
                      <wps:cNvSpPr>
                        <a:spLocks noChangeAspect="1"/>
                      </wps:cNvSpPr>
                      <wps:spPr bwMode="auto">
                        <a:xfrm>
                          <a:off x="3470" y="1134"/>
                          <a:ext cx="430" cy="488"/>
                        </a:xfrm>
                        <a:custGeom>
                          <a:avLst/>
                          <a:gdLst>
                            <a:gd name="T0" fmla="*/ 84 w 430"/>
                            <a:gd name="T1" fmla="*/ 14 h 488"/>
                            <a:gd name="T2" fmla="*/ 254 w 430"/>
                            <a:gd name="T3" fmla="*/ 14 h 488"/>
                            <a:gd name="T4" fmla="*/ 238 w 430"/>
                            <a:gd name="T5" fmla="*/ 110 h 488"/>
                            <a:gd name="T6" fmla="*/ 240 w 430"/>
                            <a:gd name="T7" fmla="*/ 110 h 488"/>
                            <a:gd name="T8" fmla="*/ 266 w 430"/>
                            <a:gd name="T9" fmla="*/ 70 h 488"/>
                            <a:gd name="T10" fmla="*/ 294 w 430"/>
                            <a:gd name="T11" fmla="*/ 38 h 488"/>
                            <a:gd name="T12" fmla="*/ 326 w 430"/>
                            <a:gd name="T13" fmla="*/ 18 h 488"/>
                            <a:gd name="T14" fmla="*/ 364 w 430"/>
                            <a:gd name="T15" fmla="*/ 4 h 488"/>
                            <a:gd name="T16" fmla="*/ 406 w 430"/>
                            <a:gd name="T17" fmla="*/ 0 h 488"/>
                            <a:gd name="T18" fmla="*/ 418 w 430"/>
                            <a:gd name="T19" fmla="*/ 2 h 488"/>
                            <a:gd name="T20" fmla="*/ 430 w 430"/>
                            <a:gd name="T21" fmla="*/ 2 h 488"/>
                            <a:gd name="T22" fmla="*/ 396 w 430"/>
                            <a:gd name="T23" fmla="*/ 192 h 488"/>
                            <a:gd name="T24" fmla="*/ 376 w 430"/>
                            <a:gd name="T25" fmla="*/ 188 h 488"/>
                            <a:gd name="T26" fmla="*/ 358 w 430"/>
                            <a:gd name="T27" fmla="*/ 186 h 488"/>
                            <a:gd name="T28" fmla="*/ 322 w 430"/>
                            <a:gd name="T29" fmla="*/ 190 h 488"/>
                            <a:gd name="T30" fmla="*/ 292 w 430"/>
                            <a:gd name="T31" fmla="*/ 200 h 488"/>
                            <a:gd name="T32" fmla="*/ 266 w 430"/>
                            <a:gd name="T33" fmla="*/ 216 h 488"/>
                            <a:gd name="T34" fmla="*/ 244 w 430"/>
                            <a:gd name="T35" fmla="*/ 244 h 488"/>
                            <a:gd name="T36" fmla="*/ 228 w 430"/>
                            <a:gd name="T37" fmla="*/ 278 h 488"/>
                            <a:gd name="T38" fmla="*/ 218 w 430"/>
                            <a:gd name="T39" fmla="*/ 324 h 488"/>
                            <a:gd name="T40" fmla="*/ 188 w 430"/>
                            <a:gd name="T41" fmla="*/ 488 h 488"/>
                            <a:gd name="T42" fmla="*/ 0 w 430"/>
                            <a:gd name="T43" fmla="*/ 488 h 488"/>
                            <a:gd name="T44" fmla="*/ 84 w 430"/>
                            <a:gd name="T45"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488">
                              <a:moveTo>
                                <a:pt x="84" y="14"/>
                              </a:moveTo>
                              <a:lnTo>
                                <a:pt x="254" y="14"/>
                              </a:lnTo>
                              <a:lnTo>
                                <a:pt x="238" y="110"/>
                              </a:lnTo>
                              <a:lnTo>
                                <a:pt x="240" y="110"/>
                              </a:lnTo>
                              <a:lnTo>
                                <a:pt x="266" y="70"/>
                              </a:lnTo>
                              <a:lnTo>
                                <a:pt x="294" y="38"/>
                              </a:lnTo>
                              <a:lnTo>
                                <a:pt x="326" y="18"/>
                              </a:lnTo>
                              <a:lnTo>
                                <a:pt x="364" y="4"/>
                              </a:lnTo>
                              <a:lnTo>
                                <a:pt x="406" y="0"/>
                              </a:lnTo>
                              <a:lnTo>
                                <a:pt x="418" y="2"/>
                              </a:lnTo>
                              <a:lnTo>
                                <a:pt x="430" y="2"/>
                              </a:lnTo>
                              <a:lnTo>
                                <a:pt x="396" y="192"/>
                              </a:lnTo>
                              <a:lnTo>
                                <a:pt x="376" y="188"/>
                              </a:lnTo>
                              <a:lnTo>
                                <a:pt x="358" y="186"/>
                              </a:lnTo>
                              <a:lnTo>
                                <a:pt x="322" y="190"/>
                              </a:lnTo>
                              <a:lnTo>
                                <a:pt x="292" y="200"/>
                              </a:lnTo>
                              <a:lnTo>
                                <a:pt x="266" y="216"/>
                              </a:lnTo>
                              <a:lnTo>
                                <a:pt x="244" y="244"/>
                              </a:lnTo>
                              <a:lnTo>
                                <a:pt x="228" y="278"/>
                              </a:lnTo>
                              <a:lnTo>
                                <a:pt x="218" y="324"/>
                              </a:lnTo>
                              <a:lnTo>
                                <a:pt x="188" y="488"/>
                              </a:lnTo>
                              <a:lnTo>
                                <a:pt x="0" y="488"/>
                              </a:lnTo>
                              <a:lnTo>
                                <a:pt x="84"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 name="Freeform 113"/>
                      <wps:cNvSpPr>
                        <a:spLocks noChangeAspect="1" noEditPoints="1"/>
                      </wps:cNvSpPr>
                      <wps:spPr bwMode="auto">
                        <a:xfrm>
                          <a:off x="3876" y="1134"/>
                          <a:ext cx="586" cy="650"/>
                        </a:xfrm>
                        <a:custGeom>
                          <a:avLst/>
                          <a:gdLst>
                            <a:gd name="T0" fmla="*/ 190 w 586"/>
                            <a:gd name="T1" fmla="*/ 520 h 650"/>
                            <a:gd name="T2" fmla="*/ 198 w 586"/>
                            <a:gd name="T3" fmla="*/ 534 h 650"/>
                            <a:gd name="T4" fmla="*/ 220 w 586"/>
                            <a:gd name="T5" fmla="*/ 544 h 650"/>
                            <a:gd name="T6" fmla="*/ 266 w 586"/>
                            <a:gd name="T7" fmla="*/ 542 h 650"/>
                            <a:gd name="T8" fmla="*/ 306 w 586"/>
                            <a:gd name="T9" fmla="*/ 516 h 650"/>
                            <a:gd name="T10" fmla="*/ 328 w 586"/>
                            <a:gd name="T11" fmla="*/ 454 h 650"/>
                            <a:gd name="T12" fmla="*/ 314 w 586"/>
                            <a:gd name="T13" fmla="*/ 430 h 650"/>
                            <a:gd name="T14" fmla="*/ 262 w 586"/>
                            <a:gd name="T15" fmla="*/ 456 h 650"/>
                            <a:gd name="T16" fmla="*/ 190 w 586"/>
                            <a:gd name="T17" fmla="*/ 466 h 650"/>
                            <a:gd name="T18" fmla="*/ 114 w 586"/>
                            <a:gd name="T19" fmla="*/ 452 h 650"/>
                            <a:gd name="T20" fmla="*/ 60 w 586"/>
                            <a:gd name="T21" fmla="*/ 412 h 650"/>
                            <a:gd name="T22" fmla="*/ 28 w 586"/>
                            <a:gd name="T23" fmla="*/ 354 h 650"/>
                            <a:gd name="T24" fmla="*/ 20 w 586"/>
                            <a:gd name="T25" fmla="*/ 280 h 650"/>
                            <a:gd name="T26" fmla="*/ 32 w 586"/>
                            <a:gd name="T27" fmla="*/ 202 h 650"/>
                            <a:gd name="T28" fmla="*/ 64 w 586"/>
                            <a:gd name="T29" fmla="*/ 126 h 650"/>
                            <a:gd name="T30" fmla="*/ 114 w 586"/>
                            <a:gd name="T31" fmla="*/ 62 h 650"/>
                            <a:gd name="T32" fmla="*/ 186 w 586"/>
                            <a:gd name="T33" fmla="*/ 16 h 650"/>
                            <a:gd name="T34" fmla="*/ 278 w 586"/>
                            <a:gd name="T35" fmla="*/ 0 h 650"/>
                            <a:gd name="T36" fmla="*/ 356 w 586"/>
                            <a:gd name="T37" fmla="*/ 20 h 650"/>
                            <a:gd name="T38" fmla="*/ 410 w 586"/>
                            <a:gd name="T39" fmla="*/ 76 h 650"/>
                            <a:gd name="T40" fmla="*/ 586 w 586"/>
                            <a:gd name="T41" fmla="*/ 14 h 650"/>
                            <a:gd name="T42" fmla="*/ 512 w 586"/>
                            <a:gd name="T43" fmla="*/ 434 h 650"/>
                            <a:gd name="T44" fmla="*/ 492 w 586"/>
                            <a:gd name="T45" fmla="*/ 504 h 650"/>
                            <a:gd name="T46" fmla="*/ 460 w 586"/>
                            <a:gd name="T47" fmla="*/ 564 h 650"/>
                            <a:gd name="T48" fmla="*/ 410 w 586"/>
                            <a:gd name="T49" fmla="*/ 610 h 650"/>
                            <a:gd name="T50" fmla="*/ 332 w 586"/>
                            <a:gd name="T51" fmla="*/ 640 h 650"/>
                            <a:gd name="T52" fmla="*/ 224 w 586"/>
                            <a:gd name="T53" fmla="*/ 650 h 650"/>
                            <a:gd name="T54" fmla="*/ 128 w 586"/>
                            <a:gd name="T55" fmla="*/ 640 h 650"/>
                            <a:gd name="T56" fmla="*/ 60 w 586"/>
                            <a:gd name="T57" fmla="*/ 616 h 650"/>
                            <a:gd name="T58" fmla="*/ 20 w 586"/>
                            <a:gd name="T59" fmla="*/ 580 h 650"/>
                            <a:gd name="T60" fmla="*/ 2 w 586"/>
                            <a:gd name="T61" fmla="*/ 536 h 650"/>
                            <a:gd name="T62" fmla="*/ 190 w 586"/>
                            <a:gd name="T63" fmla="*/ 514 h 650"/>
                            <a:gd name="T64" fmla="*/ 210 w 586"/>
                            <a:gd name="T65" fmla="*/ 266 h 650"/>
                            <a:gd name="T66" fmla="*/ 218 w 586"/>
                            <a:gd name="T67" fmla="*/ 306 h 650"/>
                            <a:gd name="T68" fmla="*/ 248 w 586"/>
                            <a:gd name="T69" fmla="*/ 332 h 650"/>
                            <a:gd name="T70" fmla="*/ 296 w 586"/>
                            <a:gd name="T71" fmla="*/ 332 h 650"/>
                            <a:gd name="T72" fmla="*/ 336 w 586"/>
                            <a:gd name="T73" fmla="*/ 306 h 650"/>
                            <a:gd name="T74" fmla="*/ 360 w 586"/>
                            <a:gd name="T75" fmla="*/ 262 h 650"/>
                            <a:gd name="T76" fmla="*/ 370 w 586"/>
                            <a:gd name="T77" fmla="*/ 216 h 650"/>
                            <a:gd name="T78" fmla="*/ 366 w 586"/>
                            <a:gd name="T79" fmla="*/ 176 h 650"/>
                            <a:gd name="T80" fmla="*/ 346 w 586"/>
                            <a:gd name="T81" fmla="*/ 146 h 650"/>
                            <a:gd name="T82" fmla="*/ 306 w 586"/>
                            <a:gd name="T83" fmla="*/ 136 h 650"/>
                            <a:gd name="T84" fmla="*/ 258 w 586"/>
                            <a:gd name="T85" fmla="*/ 148 h 650"/>
                            <a:gd name="T86" fmla="*/ 228 w 586"/>
                            <a:gd name="T87" fmla="*/ 188 h 650"/>
                            <a:gd name="T88" fmla="*/ 212 w 586"/>
                            <a:gd name="T89" fmla="*/ 242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6" h="650">
                              <a:moveTo>
                                <a:pt x="190" y="514"/>
                              </a:moveTo>
                              <a:lnTo>
                                <a:pt x="190" y="520"/>
                              </a:lnTo>
                              <a:lnTo>
                                <a:pt x="192" y="526"/>
                              </a:lnTo>
                              <a:lnTo>
                                <a:pt x="198" y="534"/>
                              </a:lnTo>
                              <a:lnTo>
                                <a:pt x="206" y="540"/>
                              </a:lnTo>
                              <a:lnTo>
                                <a:pt x="220" y="544"/>
                              </a:lnTo>
                              <a:lnTo>
                                <a:pt x="236" y="546"/>
                              </a:lnTo>
                              <a:lnTo>
                                <a:pt x="266" y="542"/>
                              </a:lnTo>
                              <a:lnTo>
                                <a:pt x="290" y="532"/>
                              </a:lnTo>
                              <a:lnTo>
                                <a:pt x="306" y="516"/>
                              </a:lnTo>
                              <a:lnTo>
                                <a:pt x="320" y="490"/>
                              </a:lnTo>
                              <a:lnTo>
                                <a:pt x="328" y="454"/>
                              </a:lnTo>
                              <a:lnTo>
                                <a:pt x="336" y="414"/>
                              </a:lnTo>
                              <a:lnTo>
                                <a:pt x="314" y="430"/>
                              </a:lnTo>
                              <a:lnTo>
                                <a:pt x="290" y="444"/>
                              </a:lnTo>
                              <a:lnTo>
                                <a:pt x="262" y="456"/>
                              </a:lnTo>
                              <a:lnTo>
                                <a:pt x="228" y="464"/>
                              </a:lnTo>
                              <a:lnTo>
                                <a:pt x="190" y="466"/>
                              </a:lnTo>
                              <a:lnTo>
                                <a:pt x="150" y="462"/>
                              </a:lnTo>
                              <a:lnTo>
                                <a:pt x="114" y="452"/>
                              </a:lnTo>
                              <a:lnTo>
                                <a:pt x="84" y="434"/>
                              </a:lnTo>
                              <a:lnTo>
                                <a:pt x="60" y="412"/>
                              </a:lnTo>
                              <a:lnTo>
                                <a:pt x="42" y="384"/>
                              </a:lnTo>
                              <a:lnTo>
                                <a:pt x="28" y="354"/>
                              </a:lnTo>
                              <a:lnTo>
                                <a:pt x="20" y="318"/>
                              </a:lnTo>
                              <a:lnTo>
                                <a:pt x="20" y="280"/>
                              </a:lnTo>
                              <a:lnTo>
                                <a:pt x="24" y="242"/>
                              </a:lnTo>
                              <a:lnTo>
                                <a:pt x="32" y="202"/>
                              </a:lnTo>
                              <a:lnTo>
                                <a:pt x="46" y="164"/>
                              </a:lnTo>
                              <a:lnTo>
                                <a:pt x="64" y="126"/>
                              </a:lnTo>
                              <a:lnTo>
                                <a:pt x="86" y="92"/>
                              </a:lnTo>
                              <a:lnTo>
                                <a:pt x="114" y="62"/>
                              </a:lnTo>
                              <a:lnTo>
                                <a:pt x="148" y="36"/>
                              </a:lnTo>
                              <a:lnTo>
                                <a:pt x="186" y="16"/>
                              </a:lnTo>
                              <a:lnTo>
                                <a:pt x="230" y="4"/>
                              </a:lnTo>
                              <a:lnTo>
                                <a:pt x="278" y="0"/>
                              </a:lnTo>
                              <a:lnTo>
                                <a:pt x="320" y="6"/>
                              </a:lnTo>
                              <a:lnTo>
                                <a:pt x="356" y="20"/>
                              </a:lnTo>
                              <a:lnTo>
                                <a:pt x="386" y="44"/>
                              </a:lnTo>
                              <a:lnTo>
                                <a:pt x="410" y="76"/>
                              </a:lnTo>
                              <a:lnTo>
                                <a:pt x="420" y="14"/>
                              </a:lnTo>
                              <a:lnTo>
                                <a:pt x="586" y="14"/>
                              </a:lnTo>
                              <a:lnTo>
                                <a:pt x="518" y="396"/>
                              </a:lnTo>
                              <a:lnTo>
                                <a:pt x="512" y="434"/>
                              </a:lnTo>
                              <a:lnTo>
                                <a:pt x="502" y="470"/>
                              </a:lnTo>
                              <a:lnTo>
                                <a:pt x="492" y="504"/>
                              </a:lnTo>
                              <a:lnTo>
                                <a:pt x="478" y="536"/>
                              </a:lnTo>
                              <a:lnTo>
                                <a:pt x="460" y="564"/>
                              </a:lnTo>
                              <a:lnTo>
                                <a:pt x="438" y="588"/>
                              </a:lnTo>
                              <a:lnTo>
                                <a:pt x="410" y="610"/>
                              </a:lnTo>
                              <a:lnTo>
                                <a:pt x="374" y="626"/>
                              </a:lnTo>
                              <a:lnTo>
                                <a:pt x="332" y="640"/>
                              </a:lnTo>
                              <a:lnTo>
                                <a:pt x="282" y="648"/>
                              </a:lnTo>
                              <a:lnTo>
                                <a:pt x="224" y="650"/>
                              </a:lnTo>
                              <a:lnTo>
                                <a:pt x="172" y="648"/>
                              </a:lnTo>
                              <a:lnTo>
                                <a:pt x="128" y="640"/>
                              </a:lnTo>
                              <a:lnTo>
                                <a:pt x="90" y="630"/>
                              </a:lnTo>
                              <a:lnTo>
                                <a:pt x="60" y="616"/>
                              </a:lnTo>
                              <a:lnTo>
                                <a:pt x="36" y="598"/>
                              </a:lnTo>
                              <a:lnTo>
                                <a:pt x="20" y="580"/>
                              </a:lnTo>
                              <a:lnTo>
                                <a:pt x="8" y="558"/>
                              </a:lnTo>
                              <a:lnTo>
                                <a:pt x="2" y="536"/>
                              </a:lnTo>
                              <a:lnTo>
                                <a:pt x="0" y="514"/>
                              </a:lnTo>
                              <a:lnTo>
                                <a:pt x="190" y="514"/>
                              </a:lnTo>
                              <a:close/>
                              <a:moveTo>
                                <a:pt x="212" y="242"/>
                              </a:moveTo>
                              <a:lnTo>
                                <a:pt x="210" y="266"/>
                              </a:lnTo>
                              <a:lnTo>
                                <a:pt x="212" y="288"/>
                              </a:lnTo>
                              <a:lnTo>
                                <a:pt x="218" y="306"/>
                              </a:lnTo>
                              <a:lnTo>
                                <a:pt x="230" y="322"/>
                              </a:lnTo>
                              <a:lnTo>
                                <a:pt x="248" y="332"/>
                              </a:lnTo>
                              <a:lnTo>
                                <a:pt x="270" y="336"/>
                              </a:lnTo>
                              <a:lnTo>
                                <a:pt x="296" y="332"/>
                              </a:lnTo>
                              <a:lnTo>
                                <a:pt x="318" y="322"/>
                              </a:lnTo>
                              <a:lnTo>
                                <a:pt x="336" y="306"/>
                              </a:lnTo>
                              <a:lnTo>
                                <a:pt x="350" y="286"/>
                              </a:lnTo>
                              <a:lnTo>
                                <a:pt x="360" y="262"/>
                              </a:lnTo>
                              <a:lnTo>
                                <a:pt x="366" y="238"/>
                              </a:lnTo>
                              <a:lnTo>
                                <a:pt x="370" y="216"/>
                              </a:lnTo>
                              <a:lnTo>
                                <a:pt x="370" y="194"/>
                              </a:lnTo>
                              <a:lnTo>
                                <a:pt x="366" y="176"/>
                              </a:lnTo>
                              <a:lnTo>
                                <a:pt x="358" y="158"/>
                              </a:lnTo>
                              <a:lnTo>
                                <a:pt x="346" y="146"/>
                              </a:lnTo>
                              <a:lnTo>
                                <a:pt x="328" y="138"/>
                              </a:lnTo>
                              <a:lnTo>
                                <a:pt x="306" y="136"/>
                              </a:lnTo>
                              <a:lnTo>
                                <a:pt x="280" y="138"/>
                              </a:lnTo>
                              <a:lnTo>
                                <a:pt x="258" y="148"/>
                              </a:lnTo>
                              <a:lnTo>
                                <a:pt x="242" y="166"/>
                              </a:lnTo>
                              <a:lnTo>
                                <a:pt x="228" y="188"/>
                              </a:lnTo>
                              <a:lnTo>
                                <a:pt x="218" y="214"/>
                              </a:lnTo>
                              <a:lnTo>
                                <a:pt x="212" y="24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 name="Freeform 114"/>
                      <wps:cNvSpPr>
                        <a:spLocks noChangeAspect="1"/>
                      </wps:cNvSpPr>
                      <wps:spPr bwMode="auto">
                        <a:xfrm>
                          <a:off x="4452" y="1148"/>
                          <a:ext cx="586" cy="636"/>
                        </a:xfrm>
                        <a:custGeom>
                          <a:avLst/>
                          <a:gdLst>
                            <a:gd name="T0" fmla="*/ 270 w 586"/>
                            <a:gd name="T1" fmla="*/ 292 h 636"/>
                            <a:gd name="T2" fmla="*/ 404 w 586"/>
                            <a:gd name="T3" fmla="*/ 0 h 636"/>
                            <a:gd name="T4" fmla="*/ 586 w 586"/>
                            <a:gd name="T5" fmla="*/ 0 h 636"/>
                            <a:gd name="T6" fmla="*/ 356 w 586"/>
                            <a:gd name="T7" fmla="*/ 442 h 636"/>
                            <a:gd name="T8" fmla="*/ 332 w 586"/>
                            <a:gd name="T9" fmla="*/ 488 h 636"/>
                            <a:gd name="T10" fmla="*/ 310 w 586"/>
                            <a:gd name="T11" fmla="*/ 526 h 636"/>
                            <a:gd name="T12" fmla="*/ 288 w 586"/>
                            <a:gd name="T13" fmla="*/ 558 h 636"/>
                            <a:gd name="T14" fmla="*/ 266 w 586"/>
                            <a:gd name="T15" fmla="*/ 584 h 636"/>
                            <a:gd name="T16" fmla="*/ 240 w 586"/>
                            <a:gd name="T17" fmla="*/ 604 h 636"/>
                            <a:gd name="T18" fmla="*/ 212 w 586"/>
                            <a:gd name="T19" fmla="*/ 618 h 636"/>
                            <a:gd name="T20" fmla="*/ 176 w 586"/>
                            <a:gd name="T21" fmla="*/ 628 h 636"/>
                            <a:gd name="T22" fmla="*/ 134 w 586"/>
                            <a:gd name="T23" fmla="*/ 634 h 636"/>
                            <a:gd name="T24" fmla="*/ 84 w 586"/>
                            <a:gd name="T25" fmla="*/ 636 h 636"/>
                            <a:gd name="T26" fmla="*/ 50 w 586"/>
                            <a:gd name="T27" fmla="*/ 636 h 636"/>
                            <a:gd name="T28" fmla="*/ 22 w 586"/>
                            <a:gd name="T29" fmla="*/ 634 h 636"/>
                            <a:gd name="T30" fmla="*/ 0 w 586"/>
                            <a:gd name="T31" fmla="*/ 632 h 636"/>
                            <a:gd name="T32" fmla="*/ 24 w 586"/>
                            <a:gd name="T33" fmla="*/ 500 h 636"/>
                            <a:gd name="T34" fmla="*/ 44 w 586"/>
                            <a:gd name="T35" fmla="*/ 502 h 636"/>
                            <a:gd name="T36" fmla="*/ 62 w 586"/>
                            <a:gd name="T37" fmla="*/ 502 h 636"/>
                            <a:gd name="T38" fmla="*/ 94 w 586"/>
                            <a:gd name="T39" fmla="*/ 500 h 636"/>
                            <a:gd name="T40" fmla="*/ 114 w 586"/>
                            <a:gd name="T41" fmla="*/ 492 h 636"/>
                            <a:gd name="T42" fmla="*/ 126 w 586"/>
                            <a:gd name="T43" fmla="*/ 480 h 636"/>
                            <a:gd name="T44" fmla="*/ 132 w 586"/>
                            <a:gd name="T45" fmla="*/ 460 h 636"/>
                            <a:gd name="T46" fmla="*/ 128 w 586"/>
                            <a:gd name="T47" fmla="*/ 432 h 636"/>
                            <a:gd name="T48" fmla="*/ 48 w 586"/>
                            <a:gd name="T49" fmla="*/ 0 h 636"/>
                            <a:gd name="T50" fmla="*/ 238 w 586"/>
                            <a:gd name="T51" fmla="*/ 0 h 636"/>
                            <a:gd name="T52" fmla="*/ 270 w 586"/>
                            <a:gd name="T53" fmla="*/ 292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6" h="636">
                              <a:moveTo>
                                <a:pt x="270" y="292"/>
                              </a:moveTo>
                              <a:lnTo>
                                <a:pt x="404" y="0"/>
                              </a:lnTo>
                              <a:lnTo>
                                <a:pt x="586" y="0"/>
                              </a:lnTo>
                              <a:lnTo>
                                <a:pt x="356" y="442"/>
                              </a:lnTo>
                              <a:lnTo>
                                <a:pt x="332" y="488"/>
                              </a:lnTo>
                              <a:lnTo>
                                <a:pt x="310" y="526"/>
                              </a:lnTo>
                              <a:lnTo>
                                <a:pt x="288" y="558"/>
                              </a:lnTo>
                              <a:lnTo>
                                <a:pt x="266" y="584"/>
                              </a:lnTo>
                              <a:lnTo>
                                <a:pt x="240" y="604"/>
                              </a:lnTo>
                              <a:lnTo>
                                <a:pt x="212" y="618"/>
                              </a:lnTo>
                              <a:lnTo>
                                <a:pt x="176" y="628"/>
                              </a:lnTo>
                              <a:lnTo>
                                <a:pt x="134" y="634"/>
                              </a:lnTo>
                              <a:lnTo>
                                <a:pt x="84" y="636"/>
                              </a:lnTo>
                              <a:lnTo>
                                <a:pt x="50" y="636"/>
                              </a:lnTo>
                              <a:lnTo>
                                <a:pt x="22" y="634"/>
                              </a:lnTo>
                              <a:lnTo>
                                <a:pt x="0" y="632"/>
                              </a:lnTo>
                              <a:lnTo>
                                <a:pt x="24" y="500"/>
                              </a:lnTo>
                              <a:lnTo>
                                <a:pt x="44" y="502"/>
                              </a:lnTo>
                              <a:lnTo>
                                <a:pt x="62" y="502"/>
                              </a:lnTo>
                              <a:lnTo>
                                <a:pt x="94" y="500"/>
                              </a:lnTo>
                              <a:lnTo>
                                <a:pt x="114" y="492"/>
                              </a:lnTo>
                              <a:lnTo>
                                <a:pt x="126" y="480"/>
                              </a:lnTo>
                              <a:lnTo>
                                <a:pt x="132" y="460"/>
                              </a:lnTo>
                              <a:lnTo>
                                <a:pt x="128" y="432"/>
                              </a:lnTo>
                              <a:lnTo>
                                <a:pt x="48" y="0"/>
                              </a:lnTo>
                              <a:lnTo>
                                <a:pt x="238" y="0"/>
                              </a:lnTo>
                              <a:lnTo>
                                <a:pt x="270" y="29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3" name="Freeform 115"/>
                      <wps:cNvSpPr>
                        <a:spLocks noChangeAspect="1" noEditPoints="1"/>
                      </wps:cNvSpPr>
                      <wps:spPr bwMode="auto">
                        <a:xfrm>
                          <a:off x="4994" y="1372"/>
                          <a:ext cx="256" cy="254"/>
                        </a:xfrm>
                        <a:custGeom>
                          <a:avLst/>
                          <a:gdLst>
                            <a:gd name="T0" fmla="*/ 4 w 256"/>
                            <a:gd name="T1" fmla="*/ 92 h 254"/>
                            <a:gd name="T2" fmla="*/ 38 w 256"/>
                            <a:gd name="T3" fmla="*/ 36 h 254"/>
                            <a:gd name="T4" fmla="*/ 94 w 256"/>
                            <a:gd name="T5" fmla="*/ 4 h 254"/>
                            <a:gd name="T6" fmla="*/ 162 w 256"/>
                            <a:gd name="T7" fmla="*/ 4 h 254"/>
                            <a:gd name="T8" fmla="*/ 218 w 256"/>
                            <a:gd name="T9" fmla="*/ 36 h 254"/>
                            <a:gd name="T10" fmla="*/ 252 w 256"/>
                            <a:gd name="T11" fmla="*/ 92 h 254"/>
                            <a:gd name="T12" fmla="*/ 252 w 256"/>
                            <a:gd name="T13" fmla="*/ 162 h 254"/>
                            <a:gd name="T14" fmla="*/ 218 w 256"/>
                            <a:gd name="T15" fmla="*/ 218 h 254"/>
                            <a:gd name="T16" fmla="*/ 162 w 256"/>
                            <a:gd name="T17" fmla="*/ 250 h 254"/>
                            <a:gd name="T18" fmla="*/ 94 w 256"/>
                            <a:gd name="T19" fmla="*/ 250 h 254"/>
                            <a:gd name="T20" fmla="*/ 38 w 256"/>
                            <a:gd name="T21" fmla="*/ 218 h 254"/>
                            <a:gd name="T22" fmla="*/ 4 w 256"/>
                            <a:gd name="T23" fmla="*/ 162 h 254"/>
                            <a:gd name="T24" fmla="*/ 128 w 256"/>
                            <a:gd name="T25" fmla="*/ 232 h 254"/>
                            <a:gd name="T26" fmla="*/ 190 w 256"/>
                            <a:gd name="T27" fmla="*/ 214 h 254"/>
                            <a:gd name="T28" fmla="*/ 226 w 256"/>
                            <a:gd name="T29" fmla="*/ 162 h 254"/>
                            <a:gd name="T30" fmla="*/ 226 w 256"/>
                            <a:gd name="T31" fmla="*/ 92 h 254"/>
                            <a:gd name="T32" fmla="*/ 190 w 256"/>
                            <a:gd name="T33" fmla="*/ 42 h 254"/>
                            <a:gd name="T34" fmla="*/ 128 w 256"/>
                            <a:gd name="T35" fmla="*/ 22 h 254"/>
                            <a:gd name="T36" fmla="*/ 66 w 256"/>
                            <a:gd name="T37" fmla="*/ 42 h 254"/>
                            <a:gd name="T38" fmla="*/ 30 w 256"/>
                            <a:gd name="T39" fmla="*/ 92 h 254"/>
                            <a:gd name="T40" fmla="*/ 30 w 256"/>
                            <a:gd name="T41" fmla="*/ 162 h 254"/>
                            <a:gd name="T42" fmla="*/ 66 w 256"/>
                            <a:gd name="T43" fmla="*/ 214 h 254"/>
                            <a:gd name="T44" fmla="*/ 128 w 256"/>
                            <a:gd name="T45" fmla="*/ 232 h 254"/>
                            <a:gd name="T46" fmla="*/ 80 w 256"/>
                            <a:gd name="T47" fmla="*/ 200 h 254"/>
                            <a:gd name="T48" fmla="*/ 136 w 256"/>
                            <a:gd name="T49" fmla="*/ 54 h 254"/>
                            <a:gd name="T50" fmla="*/ 174 w 256"/>
                            <a:gd name="T51" fmla="*/ 64 h 254"/>
                            <a:gd name="T52" fmla="*/ 186 w 256"/>
                            <a:gd name="T53" fmla="*/ 96 h 254"/>
                            <a:gd name="T54" fmla="*/ 176 w 256"/>
                            <a:gd name="T55" fmla="*/ 124 h 254"/>
                            <a:gd name="T56" fmla="*/ 148 w 256"/>
                            <a:gd name="T57" fmla="*/ 136 h 254"/>
                            <a:gd name="T58" fmla="*/ 166 w 256"/>
                            <a:gd name="T59" fmla="*/ 200 h 254"/>
                            <a:gd name="T60" fmla="*/ 102 w 256"/>
                            <a:gd name="T61" fmla="*/ 136 h 254"/>
                            <a:gd name="T62" fmla="*/ 128 w 256"/>
                            <a:gd name="T63" fmla="*/ 118 h 254"/>
                            <a:gd name="T64" fmla="*/ 152 w 256"/>
                            <a:gd name="T65" fmla="*/ 114 h 254"/>
                            <a:gd name="T66" fmla="*/ 164 w 256"/>
                            <a:gd name="T67" fmla="*/ 94 h 254"/>
                            <a:gd name="T68" fmla="*/ 160 w 256"/>
                            <a:gd name="T69" fmla="*/ 82 h 254"/>
                            <a:gd name="T70" fmla="*/ 150 w 256"/>
                            <a:gd name="T71" fmla="*/ 76 h 254"/>
                            <a:gd name="T72" fmla="*/ 138 w 256"/>
                            <a:gd name="T73" fmla="*/ 72 h 254"/>
                            <a:gd name="T74" fmla="*/ 102 w 256"/>
                            <a:gd name="T75" fmla="*/ 72 h 254"/>
                            <a:gd name="T76" fmla="*/ 128 w 256"/>
                            <a:gd name="T77" fmla="*/ 11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6" h="254">
                              <a:moveTo>
                                <a:pt x="0" y="126"/>
                              </a:moveTo>
                              <a:lnTo>
                                <a:pt x="4" y="92"/>
                              </a:lnTo>
                              <a:lnTo>
                                <a:pt x="18" y="62"/>
                              </a:lnTo>
                              <a:lnTo>
                                <a:pt x="38" y="36"/>
                              </a:lnTo>
                              <a:lnTo>
                                <a:pt x="64" y="16"/>
                              </a:lnTo>
                              <a:lnTo>
                                <a:pt x="94" y="4"/>
                              </a:lnTo>
                              <a:lnTo>
                                <a:pt x="128" y="0"/>
                              </a:lnTo>
                              <a:lnTo>
                                <a:pt x="162" y="4"/>
                              </a:lnTo>
                              <a:lnTo>
                                <a:pt x="192" y="16"/>
                              </a:lnTo>
                              <a:lnTo>
                                <a:pt x="218" y="36"/>
                              </a:lnTo>
                              <a:lnTo>
                                <a:pt x="238" y="62"/>
                              </a:lnTo>
                              <a:lnTo>
                                <a:pt x="252" y="92"/>
                              </a:lnTo>
                              <a:lnTo>
                                <a:pt x="256" y="126"/>
                              </a:lnTo>
                              <a:lnTo>
                                <a:pt x="252" y="162"/>
                              </a:lnTo>
                              <a:lnTo>
                                <a:pt x="238" y="192"/>
                              </a:lnTo>
                              <a:lnTo>
                                <a:pt x="218" y="218"/>
                              </a:lnTo>
                              <a:lnTo>
                                <a:pt x="192" y="238"/>
                              </a:lnTo>
                              <a:lnTo>
                                <a:pt x="162" y="250"/>
                              </a:lnTo>
                              <a:lnTo>
                                <a:pt x="128" y="254"/>
                              </a:lnTo>
                              <a:lnTo>
                                <a:pt x="94" y="250"/>
                              </a:lnTo>
                              <a:lnTo>
                                <a:pt x="64" y="238"/>
                              </a:lnTo>
                              <a:lnTo>
                                <a:pt x="38" y="218"/>
                              </a:lnTo>
                              <a:lnTo>
                                <a:pt x="18" y="192"/>
                              </a:lnTo>
                              <a:lnTo>
                                <a:pt x="4" y="162"/>
                              </a:lnTo>
                              <a:lnTo>
                                <a:pt x="0" y="126"/>
                              </a:lnTo>
                              <a:close/>
                              <a:moveTo>
                                <a:pt x="128" y="232"/>
                              </a:moveTo>
                              <a:lnTo>
                                <a:pt x="162" y="228"/>
                              </a:lnTo>
                              <a:lnTo>
                                <a:pt x="190" y="214"/>
                              </a:lnTo>
                              <a:lnTo>
                                <a:pt x="212" y="190"/>
                              </a:lnTo>
                              <a:lnTo>
                                <a:pt x="226" y="162"/>
                              </a:lnTo>
                              <a:lnTo>
                                <a:pt x="232" y="126"/>
                              </a:lnTo>
                              <a:lnTo>
                                <a:pt x="226" y="92"/>
                              </a:lnTo>
                              <a:lnTo>
                                <a:pt x="212" y="64"/>
                              </a:lnTo>
                              <a:lnTo>
                                <a:pt x="190" y="42"/>
                              </a:lnTo>
                              <a:lnTo>
                                <a:pt x="162" y="26"/>
                              </a:lnTo>
                              <a:lnTo>
                                <a:pt x="128" y="22"/>
                              </a:lnTo>
                              <a:lnTo>
                                <a:pt x="96" y="26"/>
                              </a:lnTo>
                              <a:lnTo>
                                <a:pt x="66" y="42"/>
                              </a:lnTo>
                              <a:lnTo>
                                <a:pt x="44" y="64"/>
                              </a:lnTo>
                              <a:lnTo>
                                <a:pt x="30" y="92"/>
                              </a:lnTo>
                              <a:lnTo>
                                <a:pt x="24" y="126"/>
                              </a:lnTo>
                              <a:lnTo>
                                <a:pt x="30" y="162"/>
                              </a:lnTo>
                              <a:lnTo>
                                <a:pt x="44" y="190"/>
                              </a:lnTo>
                              <a:lnTo>
                                <a:pt x="66" y="214"/>
                              </a:lnTo>
                              <a:lnTo>
                                <a:pt x="96" y="228"/>
                              </a:lnTo>
                              <a:lnTo>
                                <a:pt x="128" y="232"/>
                              </a:lnTo>
                              <a:close/>
                              <a:moveTo>
                                <a:pt x="102" y="200"/>
                              </a:moveTo>
                              <a:lnTo>
                                <a:pt x="80" y="200"/>
                              </a:lnTo>
                              <a:lnTo>
                                <a:pt x="80" y="54"/>
                              </a:lnTo>
                              <a:lnTo>
                                <a:pt x="136" y="54"/>
                              </a:lnTo>
                              <a:lnTo>
                                <a:pt x="158" y="56"/>
                              </a:lnTo>
                              <a:lnTo>
                                <a:pt x="174" y="64"/>
                              </a:lnTo>
                              <a:lnTo>
                                <a:pt x="184" y="76"/>
                              </a:lnTo>
                              <a:lnTo>
                                <a:pt x="186" y="96"/>
                              </a:lnTo>
                              <a:lnTo>
                                <a:pt x="184" y="112"/>
                              </a:lnTo>
                              <a:lnTo>
                                <a:pt x="176" y="124"/>
                              </a:lnTo>
                              <a:lnTo>
                                <a:pt x="164" y="132"/>
                              </a:lnTo>
                              <a:lnTo>
                                <a:pt x="148" y="136"/>
                              </a:lnTo>
                              <a:lnTo>
                                <a:pt x="190" y="200"/>
                              </a:lnTo>
                              <a:lnTo>
                                <a:pt x="166" y="200"/>
                              </a:lnTo>
                              <a:lnTo>
                                <a:pt x="126" y="136"/>
                              </a:lnTo>
                              <a:lnTo>
                                <a:pt x="102" y="136"/>
                              </a:lnTo>
                              <a:lnTo>
                                <a:pt x="102" y="200"/>
                              </a:lnTo>
                              <a:close/>
                              <a:moveTo>
                                <a:pt x="128" y="118"/>
                              </a:moveTo>
                              <a:lnTo>
                                <a:pt x="142" y="118"/>
                              </a:lnTo>
                              <a:lnTo>
                                <a:pt x="152" y="114"/>
                              </a:lnTo>
                              <a:lnTo>
                                <a:pt x="160" y="108"/>
                              </a:lnTo>
                              <a:lnTo>
                                <a:pt x="164" y="94"/>
                              </a:lnTo>
                              <a:lnTo>
                                <a:pt x="162" y="88"/>
                              </a:lnTo>
                              <a:lnTo>
                                <a:pt x="160" y="82"/>
                              </a:lnTo>
                              <a:lnTo>
                                <a:pt x="156" y="78"/>
                              </a:lnTo>
                              <a:lnTo>
                                <a:pt x="150" y="76"/>
                              </a:lnTo>
                              <a:lnTo>
                                <a:pt x="144" y="74"/>
                              </a:lnTo>
                              <a:lnTo>
                                <a:pt x="138" y="72"/>
                              </a:lnTo>
                              <a:lnTo>
                                <a:pt x="132" y="72"/>
                              </a:lnTo>
                              <a:lnTo>
                                <a:pt x="102" y="72"/>
                              </a:lnTo>
                              <a:lnTo>
                                <a:pt x="102" y="118"/>
                              </a:lnTo>
                              <a:lnTo>
                                <a:pt x="128" y="11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98.25pt;margin-top:59.75pt;width:77pt;height:23.5pt;z-index:-251662336;mso-position-horizontal-relative:page;mso-position-vertical-relative:page" coordorigin="192,246" coordsize="5058,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">
              <o:lock v:ext="edit" aspectratio="t"/>
              <v:shape id="Freeform 103" o:spid="_x0000_s1027" style="position:absolute;left:694;top:970;width:940;height:660;visibility:visible;mso-wrap-style:square;v-text-anchor:top" coordsize="94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jQsIA&#10;AADbAAAADwAAAGRycy9kb3ducmV2LnhtbESP3YrCMBCF7xd8hzCCd5qqdJGuUVQQBEFXXXZvh2Zs&#10;i82kNrHWtzeCsJeH8/NxpvPWlKKh2hWWFQwHEQji1OqCMwU/p3V/AsJ5ZI2lZVLwIAfzWedjiom2&#10;dz5Qc/SZCCPsElSQe18lUro0J4NuYCvi4J1tbdAHWWdS13gP46aUoyj6lAYLDoQcK1rllF6ONxMg&#10;Yzxff7fxetn8GRevqt1ef9+U6nXbxRcIT63/D7/bG60gHsLrS/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yNCwgAAANsAAAAPAAAAAAAAAAAAAAAAAJgCAABkcnMvZG93&#10;bnJldi54bWxQSwUGAAAAAAQABAD1AAAAhwMAAAAA&#10;" path="m144,214r66,-44l280,132r74,-30l430,76,506,54,580,38,652,24,718,14,780,8,834,4,878,2,912,r20,l940,r-4,54l926,104r-10,46l902,192r-14,38l874,262r-14,26l850,306r-8,12l840,322r-46,66l746,444r-50,48l644,532r-50,32l548,588r-42,20l472,620r-28,10l426,634r-6,2l346,652r-68,6l220,660r-52,-4l128,648,98,636,66,612,40,586,22,556,10,524,4,494,,466,,442,,422,2,410r,-4l16,364,34,328,56,296,82,266r30,-26l144,214xe" fillcolor="red" stroked="f" strokecolor="#ff0017" strokeweight="0">
                <v:path arrowok="t" o:connecttype="custom" o:connectlocs="144,214;210,170;280,132;354,102;430,76;506,54;580,38;652,24;718,14;780,8;834,4;878,2;912,0;932,0;940,0;936,54;926,104;916,150;902,192;888,230;874,262;860,288;850,306;842,318;840,322;794,388;746,444;696,492;644,532;594,564;548,588;506,608;472,620;444,630;426,634;420,636;346,652;278,658;220,660;168,656;128,648;98,636;66,612;40,586;22,556;10,524;4,494;0,466;0,442;0,422;2,410;2,406;16,364;34,328;56,296;82,266;112,240;144,214" o:connectangles="0,0,0,0,0,0,0,0,0,0,0,0,0,0,0,0,0,0,0,0,0,0,0,0,0,0,0,0,0,0,0,0,0,0,0,0,0,0,0,0,0,0,0,0,0,0,0,0,0,0,0,0,0,0,0,0,0,0"/>
                <o:lock v:ext="edit" aspectratio="t"/>
              </v:shape>
              <v:shape id="Freeform 104" o:spid="_x0000_s1028" style="position:absolute;left:192;top:246;width:1442;height:1372;visibility:visible;mso-wrap-style:square;v-text-anchor:top" coordsize="1442,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1TdsAA&#10;AADbAAAADwAAAGRycy9kb3ducmV2LnhtbESPQYvCMBSE7wv+h/AEb9u0yqpUo0hB8LKHdf0Bj+bZ&#10;liYvJYla/70RFvY4zMw3zHY/WiPu5EPnWEGR5SCIa6c7bhRcfo+faxAhIms0jknBkwLsd5OPLZba&#10;PfiH7ufYiAThUKKCNsahlDLULVkMmRuIk3d13mJM0jdSe3wkuDVynudLabHjtNDiQFVLdX++WQU1&#10;FdcVD0+mXlbL9XdjjF8USs2m42EDItIY/8N/7ZNW8DWH95f0A+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1TdsAAAADbAAAADwAAAAAAAAAAAAAAAACYAgAAZHJzL2Rvd25y&#10;ZXYueG1sUEsFBgAAAAAEAAQA9QAAAIUDAAAAAA==&#10;" path="m316,1372l,1372,240,,770,r52,2l870,8r42,8l952,26r32,10l1010,46r20,8l1042,60r4,2l1088,84r38,22l1160,132r32,24l1218,178r20,20l1254,212r10,10l1266,226r48,60l1352,346r30,60l1404,462r16,52l1432,562r6,40l1440,632r2,20l1442,658r-104,-2l1246,654r-82,2l1096,660r-58,4l994,668r-32,4l944,674r-8,l844,688r-86,18l680,726r-70,20l548,768r-54,20l448,808r-38,20l378,844r-20,12l344,864r-4,2l286,902r-44,38l210,974r-26,30l168,1032r-12,20l152,1066r-2,4l138,1116r,42l146,1196r16,36l182,1264r24,28l232,1316r26,20l280,1352r20,12l312,1370r4,2xe" fillcolor="red" stroked="f" strokecolor="#ff0017" strokeweight="0">
                <v:path arrowok="t" o:connecttype="custom" o:connectlocs="0,1372;770,0;870,8;952,26;1010,46;1042,60;1088,84;1160,132;1218,178;1254,212;1266,226;1352,346;1404,462;1432,562;1440,632;1442,658;1246,654;1096,660;994,668;944,674;844,688;680,726;548,768;448,808;378,844;344,864;286,902;210,974;168,1032;152,1066;138,1116;146,1196;182,1264;232,1316;280,1352;312,1370" o:connectangles="0,0,0,0,0,0,0,0,0,0,0,0,0,0,0,0,0,0,0,0,0,0,0,0,0,0,0,0,0,0,0,0,0,0,0,0"/>
                <o:lock v:ext="edit" aspectratio="t"/>
              </v:shape>
              <v:shape id="Freeform 105" o:spid="_x0000_s1029" style="position:absolute;left:1808;top:248;width:694;height:654;visibility:visible;mso-wrap-style:square;v-text-anchor:top" coordsize="69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p4MIA&#10;AADbAAAADwAAAGRycy9kb3ducmV2LnhtbESPT2sCMRTE7wW/Q3hCbzWr0iqrUURQPGn9h9fH5rm7&#10;unlZk1S3394UCh6HmfkNM542phJ3cr60rKDbSUAQZ1aXnCs47BcfQxA+IGusLJOCX/IwnbTexphq&#10;++At3XchFxHCPkUFRQh1KqXPCjLoO7Ymjt7ZOoMhSpdL7fAR4aaSvST5kgZLjgsF1jQvKLvufoyC&#10;wXez5FPAy/G28Wu8DQeoz06p93YzG4EI1IRX+L+90go++/D3Jf4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WngwgAAANsAAAAPAAAAAAAAAAAAAAAAAJgCAABkcnMvZG93&#10;bnJldi54bWxQSwUGAAAAAAQABAD1AAAAhwMAAAAA&#10;" path="m,654l116,,402,r56,4l506,10r46,12l590,40r34,24l650,92r22,32l686,164r8,44l694,258r-6,56l672,382r-22,60l620,496r-34,44l548,576r-46,28l454,626r-54,16l342,650r-60,4l,654xm242,500r44,l328,498r36,-10l394,470r28,-24l444,414r16,-40l472,326r6,-48l478,240r-6,-30l460,188,440,172,416,160r-34,-6l344,152r-42,l242,500xe" fillcolor="black" stroked="f" strokeweight="0">
                <v:path arrowok="t" o:connecttype="custom" o:connectlocs="0,654;116,0;402,0;458,4;506,10;552,22;590,40;624,64;650,92;672,124;686,164;694,208;694,258;688,314;672,382;650,442;620,496;586,540;548,576;502,604;454,626;400,642;342,650;282,654;0,654;242,500;286,500;328,498;364,488;394,470;422,446;444,414;460,374;472,326;478,278;478,240;472,210;460,188;440,172;416,160;382,154;344,152;302,152;242,500" o:connectangles="0,0,0,0,0,0,0,0,0,0,0,0,0,0,0,0,0,0,0,0,0,0,0,0,0,0,0,0,0,0,0,0,0,0,0,0,0,0,0,0,0,0,0,0"/>
                <o:lock v:ext="edit" aspectratio="t" verticies="t"/>
              </v:shape>
              <v:shape id="Freeform 106" o:spid="_x0000_s1030" style="position:absolute;left:2508;top:426;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e0MUA&#10;AADbAAAADwAAAGRycy9kb3ducmV2LnhtbESPQWvCQBSE7wX/w/KEXqRuKlUkdQ2atmAvglrw+si+&#10;boLZtyG7NUl/vVsQehxm5htmlfW2FldqfeVYwfM0AUFcOF2xUfB1+nhagvABWWPtmBQM5CFbjx5W&#10;mGrX8YGux2BEhLBPUUEZQpNK6YuSLPqpa4ij9+1aiyHK1kjdYhfhtpazJFlIixXHhRIbyksqLscf&#10;q2ByPtP+980ZruRltjWToXn/zJV6HPebVxCB+vAfvrd3WsH8Bf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V7QxQAAANsAAAAPAAAAAAAAAAAAAAAAAJgCAABkcnMv&#10;ZG93bnJldi54bWxQSwUGAAAAAAQABAD1AAAAigMAAAAA&#10;" path="m490,476r-176,l326,406r-34,34l258,464r-36,14l184,486r-44,2l104,486,72,476,46,462,26,440,10,412,2,378,,338,6,290,56,,244,,200,256r-4,30l198,308r6,16l216,336r16,6l252,342r26,-2l298,330r16,-16l326,290r10,-28l344,228,384,,572,,490,476xe" fillcolor="black" stroked="f" strokeweight="0">
                <v:path arrowok="t" o:connecttype="custom" o:connectlocs="490,476;314,476;326,406;292,440;258,464;222,478;184,486;140,488;104,486;72,476;46,462;26,440;10,412;2,378;0,338;6,290;56,0;244,0;200,256;196,286;198,308;204,324;216,336;232,342;252,342;278,340;298,330;314,314;326,290;336,262;344,228;384,0;572,0;490,476" o:connectangles="0,0,0,0,0,0,0,0,0,0,0,0,0,0,0,0,0,0,0,0,0,0,0,0,0,0,0,0,0,0,0,0,0,0"/>
                <o:lock v:ext="edit" aspectratio="t"/>
              </v:shape>
              <v:shape id="Freeform 107" o:spid="_x0000_s1031" style="position:absolute;left:3072;top:248;width:612;height:654;visibility:visible;mso-wrap-style:square;v-text-anchor:top" coordsize="61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w8QA&#10;AADbAAAADwAAAGRycy9kb3ducmV2LnhtbESPQWsCMRSE7wX/Q3iCt5pYVHQ1ihYKhVJot+L5kTx3&#10;1928bDepbv99UxA8DjPzDbPe9q4RF+pC5VnDZKxAEBtvKy40HL5eHhcgQkS22HgmDb8UYLsZPKwx&#10;s/7Kn3TJYyEShEOGGsoY20zKYEpyGMa+JU7eyXcOY5JdIW2H1wR3jXxSai4dVpwWSmzpuSRT5z9O&#10;w8fyaMzbon4/Lfvzvv7OlZ8elNajYb9bgYjUx3v41n61GmYz+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8PEAAAA2wAAAA8AAAAAAAAAAAAAAAAAmAIAAGRycy9k&#10;b3ducmV2LnhtbFBLBQYAAAAABAAEAPUAAACJAwAAAAA=&#10;" path="m212,520l188,654,,654,114,,304,,246,324,392,178r220,l404,362,552,654r-228,l254,484r-42,36xe" fillcolor="black" stroked="f" strokeweight="0">
                <v:path arrowok="t" o:connecttype="custom" o:connectlocs="212,520;188,654;0,654;114,0;304,0;246,324;392,178;612,178;404,362;552,654;324,654;254,484;212,520" o:connectangles="0,0,0,0,0,0,0,0,0,0,0,0,0"/>
                <o:lock v:ext="edit" aspectratio="t"/>
              </v:shape>
              <v:shape id="Freeform 108" o:spid="_x0000_s1032" style="position:absolute;left:3620;top:412;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n8MA&#10;AADbAAAADwAAAGRycy9kb3ducmV2LnhtbESP3WrCQBSE7wu+w3KE3tWNJZUYXSUUBAlCTdoHOGRP&#10;fjB7NmRXTd/eLRS8HGbmG2a7n0wvbjS6zrKC5SICQVxZ3XGj4Of78JaAcB5ZY2+ZFPySg/1u9rLF&#10;VNs7F3QrfSMChF2KClrvh1RKV7Vk0C3sQBy82o4GfZBjI/WI9wA3vXyPopU02HFYaHGgz5aqS3k1&#10;Ck5fWZznvDZrncfL5JjX56KulXqdT9kGhKfJP8P/7aNW8LGCvy/hB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H/n8MAAADbAAAADwAAAAAAAAAAAAAAAACYAgAAZHJzL2Rv&#10;d25yZXYueG1sUEsFBgAAAAAEAAQA9QAAAIgDAAAAAA==&#10;" path="m186,294r,32l194,352r18,20l236,384r28,4l286,386r20,-8l326,364r16,-18l522,346r-24,40l470,420r-34,28l398,468r-40,16l316,494r-42,6l232,502r-50,-2l138,490,98,474,64,452,38,424,18,392,4,352,,306,4,256,20,200,44,150,76,106,116,70,160,40,210,18,262,6,320,r54,6l422,18r42,20l498,66r26,34l542,142r10,46l554,238r-8,56l186,294xm374,198r,-26l366,150,352,132,330,120r-24,-4l274,120r-26,10l228,148r-16,22l204,198r170,xe" fillcolor="black" stroked="f" strokeweight="0">
                <v:path arrowok="t" o:connecttype="custom" o:connectlocs="186,294;186,326;194,352;212,372;236,384;264,388;286,386;306,378;326,364;342,346;522,346;498,386;470,420;436,448;398,468;358,484;316,494;274,500;232,502;182,500;138,490;98,474;64,452;38,424;18,392;4,352;0,306;4,256;20,200;44,150;76,106;116,70;160,40;210,18;262,6;320,0;374,6;422,18;464,38;498,66;524,100;542,142;552,188;554,238;546,294;186,294;374,198;374,172;366,150;352,132;330,120;306,116;274,120;248,130;228,148;212,170;204,198;374,198" o:connectangles="0,0,0,0,0,0,0,0,0,0,0,0,0,0,0,0,0,0,0,0,0,0,0,0,0,0,0,0,0,0,0,0,0,0,0,0,0,0,0,0,0,0,0,0,0,0,0,0,0,0,0,0,0,0,0,0,0,0"/>
                <o:lock v:ext="edit" aspectratio="t" verticies="t"/>
              </v:shape>
              <v:shape id="Freeform 109" o:spid="_x0000_s1033" style="position:absolute;left:1682;top:970;width:648;height:652;visibility:visible;mso-wrap-style:square;v-text-anchor:top" coordsize="6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wpsMA&#10;AADbAAAADwAAAGRycy9kb3ducmV2LnhtbESPQWvCQBSE70L/w/IK3nSjoG1T19AGBL1Z294f2dck&#10;bfZt2N2YxF/vCkKPw8x8w2yywTTiTM7XlhUs5gkI4sLqmksFX5+72TMIH5A1NpZJwUgesu3DZIOp&#10;tj1/0PkUShEh7FNUUIXQplL6oiKDfm5b4uj9WGcwROlKqR32EW4auUyStTRYc1yosKW8ouLv1BkF&#10;3Xe/du+HelFcLjzibzce6SVXavo4vL2CCDSE//C9vdcKVk9w+xJ/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ywpsMAAADbAAAADwAAAAAAAAAAAAAAAACYAgAAZHJzL2Rv&#10;d25yZXYueG1sUEsFBgAAAAAEAAQA9QAAAIgDAAAAAA==&#10;" path="m,652l116,,648,,620,152r-318,l286,246r270,l528,398r-268,l240,500r332,l546,652,,652xe" fillcolor="black" stroked="f" strokeweight="0">
                <v:path arrowok="t" o:connecttype="custom" o:connectlocs="0,652;116,0;648,0;620,152;302,152;286,246;556,246;528,398;260,398;240,500;572,500;546,652;0,652" o:connectangles="0,0,0,0,0,0,0,0,0,0,0,0,0"/>
                <o:lock v:ext="edit" aspectratio="t"/>
              </v:shape>
              <v:shape id="Freeform 110" o:spid="_x0000_s1034" style="position:absolute;left:2294;top:1134;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U1cAA&#10;AADbAAAADwAAAGRycy9kb3ducmV2LnhtbERPy4rCMBTdC/5DuIIbsekII1IbRR2FmY3gA9xemmta&#10;bG5KE7XO108WAy4P550vO1uLB7W+cqzgI0lBEBdOV2wUnE+78QyED8gaa8ek4EUelot+L8dMuycf&#10;6HEMRsQQ9hkqKENoMil9UZJFn7iGOHJX11oMEbZG6hafMdzWcpKmU2mx4thQYkObkorb8W4VjC4X&#10;2v9+OcOVvE3WZvRqtj8bpYaDbjUHEagLb/G/+1sr+Ixj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xU1cAAAADbAAAADwAAAAAAAAAAAAAAAACYAgAAZHJzL2Rvd25y&#10;ZXYueG1sUEsFBgAAAAAEAAQA9QAAAIUDAAAAAA==&#10;" path="m82,14r174,l242,88,274,56,306,32,340,14,378,4,418,r44,4l498,14r28,16l548,54r14,28l570,118r2,40l566,204,516,488r-188,l372,238r2,-24l374,194r-4,-18l360,162,344,152r-22,-4l294,152r-20,8l258,174r-12,20l236,218r-6,28l188,488,,488,82,14xe" fillcolor="black" stroked="f" strokeweight="0">
                <v:path arrowok="t" o:connecttype="custom" o:connectlocs="82,14;256,14;242,88;274,56;306,32;340,14;378,4;418,0;462,4;498,14;526,30;548,54;562,82;570,118;572,158;566,204;516,488;328,488;372,238;374,214;374,194;370,176;360,162;344,152;322,148;294,152;274,160;258,174;246,194;236,218;230,246;188,488;0,488;82,14" o:connectangles="0,0,0,0,0,0,0,0,0,0,0,0,0,0,0,0,0,0,0,0,0,0,0,0,0,0,0,0,0,0,0,0,0,0"/>
                <o:lock v:ext="edit" aspectratio="t"/>
              </v:shape>
              <v:shape id="Freeform 111" o:spid="_x0000_s1035" style="position:absolute;left:2900;top:1134;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r7cQA&#10;AADbAAAADwAAAGRycy9kb3ducmV2LnhtbESPzWrDMBCE74G+g9hAb4nskpTYtWxCoRBMoE3SB1is&#10;9Q+xVsZSbfftq0Khx2FmvmGyYjG9mGh0nWUF8TYCQVxZ3XGj4PP2tjmAcB5ZY2+ZFHyTgyJ/WGWY&#10;ajvzhaarb0SAsEtRQev9kErpqpYMuq0diINX29GgD3JspB5xDnDTy6coepYGOw4LLQ702lJ1v34Z&#10;Bef3464sOTGJLnfx4VTWH5e6VupxvRxfQHha/H/4r33SCvY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a+3EAAAA2wAAAA8AAAAAAAAAAAAAAAAAmAIAAGRycy9k&#10;b3ducmV2LnhtbFBLBQYAAAAABAAEAPUAAACJAwAAAAA=&#10;" path="m188,294r-2,32l196,350r16,20l236,382r28,6l286,384r22,-8l326,364r16,-18l522,346r-22,40l470,420r-34,26l398,468r-40,16l316,494r-42,6l232,502r-48,-2l138,490,100,474,66,452,38,424,18,390,6,352,,306,6,256,20,200,44,150,76,106,116,70,160,40,210,18,264,4,320,r54,4l424,18r40,20l498,66r26,34l542,142r10,46l554,238r-6,56l188,294xm376,198r,-26l368,150,352,132,332,120r-26,-4l276,118r-28,12l228,146r-16,24l204,198r172,xe" fillcolor="black" stroked="f" strokeweight="0">
                <v:path arrowok="t" o:connecttype="custom" o:connectlocs="188,294;186,326;196,350;212,370;236,382;264,388;286,384;308,376;326,364;342,346;522,346;500,386;470,420;436,446;398,468;358,484;316,494;274,500;232,502;184,500;138,490;100,474;66,452;38,424;18,390;6,352;0,306;6,256;20,200;44,150;76,106;116,70;160,40;210,18;264,4;320,0;374,4;424,18;464,38;498,66;524,100;542,142;552,188;554,238;548,294;188,294;376,198;376,172;368,150;352,132;332,120;306,116;276,118;248,130;228,146;212,170;204,198;376,198" o:connectangles="0,0,0,0,0,0,0,0,0,0,0,0,0,0,0,0,0,0,0,0,0,0,0,0,0,0,0,0,0,0,0,0,0,0,0,0,0,0,0,0,0,0,0,0,0,0,0,0,0,0,0,0,0,0,0,0,0,0"/>
                <o:lock v:ext="edit" aspectratio="t" verticies="t"/>
              </v:shape>
              <v:shape id="Freeform 112" o:spid="_x0000_s1036" style="position:absolute;left:3470;top:1134;width:430;height:488;visibility:visible;mso-wrap-style:square;v-text-anchor:top" coordsize="43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O8IA&#10;AADbAAAADwAAAGRycy9kb3ducmV2LnhtbERPz2vCMBS+D/wfwhvsMmaqYJHOKHNMEAaKrZfdHs1b&#10;0615KUlmu//eHASPH9/v1Wa0nbiQD61jBbNpBoK4drrlRsG52r0sQYSIrLFzTAr+KcBmPXlYYaHd&#10;wCe6lLERKYRDgQpMjH0hZagNWQxT1xMn7tt5izFB30jtcUjhtpPzLMulxZZTg8Ge3g3Vv+WfVbCr&#10;jD/+5LMtRVku9sPn88fX/KDU0+P49goi0hjv4pt7rxXkaX36kn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Vc7wgAAANsAAAAPAAAAAAAAAAAAAAAAAJgCAABkcnMvZG93&#10;bnJldi54bWxQSwUGAAAAAAQABAD1AAAAhwMAAAAA&#10;" path="m84,14r170,l238,110r2,l266,70,294,38,326,18,364,4,406,r12,2l430,2,396,192r-20,-4l358,186r-36,4l292,200r-26,16l244,244r-16,34l218,324,188,488,,488,84,14xe" fillcolor="black" stroked="f" strokeweight="0">
                <v:path arrowok="t" o:connecttype="custom" o:connectlocs="84,14;254,14;238,110;240,110;266,70;294,38;326,18;364,4;406,0;418,2;430,2;396,192;376,188;358,186;322,190;292,200;266,216;244,244;228,278;218,324;188,488;0,488;84,14" o:connectangles="0,0,0,0,0,0,0,0,0,0,0,0,0,0,0,0,0,0,0,0,0,0,0"/>
                <o:lock v:ext="edit" aspectratio="t"/>
              </v:shape>
              <v:shape id="Freeform 113" o:spid="_x0000_s1037" style="position:absolute;left:3876;top:1134;width:586;height:650;visibility:visible;mso-wrap-style:square;v-text-anchor:top" coordsize="58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alsQA&#10;AADbAAAADwAAAGRycy9kb3ducmV2LnhtbESPwWrDMBBE74H+g9hCb7GUgE1wrIRQUuihB9eNaY+L&#10;tbFNrJWxlMT9+6pQ6HGYmTdMsZ/tIG40+d6xhlWiQBA3zvTcajh9vCw3IHxANjg4Jg3f5GG/e1gU&#10;mBt353e6VaEVEcI+Rw1dCGMupW86sugTNxJH7+wmiyHKqZVmwnuE20GulcqkxZ7jQocjPXfUXKqr&#10;1eC+jq0tj/VnlqpNWb+VnKqatX56nA9bEIHm8B/+a78aDdkK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2pbEAAAA2wAAAA8AAAAAAAAAAAAAAAAAmAIAAGRycy9k&#10;b3ducmV2LnhtbFBLBQYAAAAABAAEAPUAAACJAwAAAAA=&#10;" path="m190,514r,6l192,526r6,8l206,540r14,4l236,546r30,-4l290,532r16,-16l320,490r8,-36l336,414r-22,16l290,444r-28,12l228,464r-38,2l150,462,114,452,84,434,60,412,42,384,28,354,20,318r,-38l24,242r8,-40l46,164,64,126,86,92,114,62,148,36,186,16,230,4,278,r42,6l356,20r30,24l410,76,420,14r166,l518,396r-6,38l502,470r-10,34l478,536r-18,28l438,588r-28,22l374,626r-42,14l282,648r-58,2l172,648r-44,-8l90,630,60,616,36,598,20,580,8,558,2,536,,514r190,xm212,242r-2,24l212,288r6,18l230,322r18,10l270,336r26,-4l318,322r18,-16l350,286r10,-24l366,238r4,-22l370,194r-4,-18l358,158,346,146r-18,-8l306,136r-26,2l258,148r-16,18l228,188r-10,26l212,242xe" fillcolor="black" stroked="f" strokeweight="0">
                <v:path arrowok="t" o:connecttype="custom" o:connectlocs="190,520;198,534;220,544;266,542;306,516;328,454;314,430;262,456;190,466;114,452;60,412;28,354;20,280;32,202;64,126;114,62;186,16;278,0;356,20;410,76;586,14;512,434;492,504;460,564;410,610;332,640;224,650;128,640;60,616;20,580;2,536;190,514;210,266;218,306;248,332;296,332;336,306;360,262;370,216;366,176;346,146;306,136;258,148;228,188;212,242" o:connectangles="0,0,0,0,0,0,0,0,0,0,0,0,0,0,0,0,0,0,0,0,0,0,0,0,0,0,0,0,0,0,0,0,0,0,0,0,0,0,0,0,0,0,0,0,0"/>
                <o:lock v:ext="edit" aspectratio="t" verticies="t"/>
              </v:shape>
              <v:shape id="Freeform 114" o:spid="_x0000_s1038" style="position:absolute;left:4452;top:1148;width:586;height:636;visibility:visible;mso-wrap-style:square;v-text-anchor:top" coordsize="58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wxMQA&#10;AADbAAAADwAAAGRycy9kb3ducmV2LnhtbESPwWrDMBBE74X+g9hCb40cH9LiWAlJIZBQX+ok5LpY&#10;a8nEWhlLTdy/rwqFHoeZecOU68n14kZj6DwrmM8yEMSN1x0bBafj7uUNRIjIGnvPpOCbAqxXjw8l&#10;Ftrf+ZNudTQiQTgUqMDGOBRShsaSwzDzA3HyWj86jEmORuoR7wnuepln2UI67DgtWBzo3VJzrb+c&#10;gqpuTfW6u/j80Hyct5XtN2Y6K/X8NG2WICJN8T/8195rBYs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cMTEAAAA2wAAAA8AAAAAAAAAAAAAAAAAmAIAAGRycy9k&#10;b3ducmV2LnhtbFBLBQYAAAAABAAEAPUAAACJAwAAAAA=&#10;" path="m270,292l404,,586,,356,442r-24,46l310,526r-22,32l266,584r-26,20l212,618r-36,10l134,634r-50,2l50,636,22,634,,632,24,500r20,2l62,502r32,-2l114,492r12,-12l132,460r-4,-28l48,,238,r32,292xe" fillcolor="black" stroked="f" strokeweight="0">
                <v:path arrowok="t" o:connecttype="custom" o:connectlocs="270,292;404,0;586,0;356,442;332,488;310,526;288,558;266,584;240,604;212,618;176,628;134,634;84,636;50,636;22,634;0,632;24,500;44,502;62,502;94,500;114,492;126,480;132,460;128,432;48,0;238,0;270,292" o:connectangles="0,0,0,0,0,0,0,0,0,0,0,0,0,0,0,0,0,0,0,0,0,0,0,0,0,0,0"/>
                <o:lock v:ext="edit" aspectratio="t"/>
              </v:shape>
              <v:shape id="Freeform 115" o:spid="_x0000_s1039" style="position:absolute;left:4994;top:1372;width:256;height:254;visibility:visible;mso-wrap-style:square;v-text-anchor:top" coordsize="25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mocMA&#10;AADbAAAADwAAAGRycy9kb3ducmV2LnhtbESPT4vCMBTE74LfIbwFb5qugkjXKGtB8SAudv+cH83b&#10;pmzzUppYq59+Iwgeh5n5DbNc97YWHbW+cqzgdZKAIC6crrhU8PW5HS9A+ICssXZMCq7kYb0aDpaY&#10;anfhE3V5KEWEsE9RgQmhSaX0hSGLfuIa4uj9utZiiLItpW7xEuG2ltMkmUuLFccFgw1lhoq//GwV&#10;3A7Zz0dmN+a7qzdZX+7oOM3PSo1e+vc3EIH68Aw/2nutYD6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mocMAAADbAAAADwAAAAAAAAAAAAAAAACYAgAAZHJzL2Rv&#10;d25yZXYueG1sUEsFBgAAAAAEAAQA9QAAAIgDAAAAAA==&#10;" path="m,126l4,92,18,62,38,36,64,16,94,4,128,r34,4l192,16r26,20l238,62r14,30l256,126r-4,36l238,192r-20,26l192,238r-30,12l128,254,94,250,64,238,38,218,18,192,4,162,,126xm128,232r34,-4l190,214r22,-24l226,162r6,-36l226,92,212,64,190,42,162,26,128,22,96,26,66,42,44,64,30,92r-6,34l30,162r14,28l66,214r30,14l128,232xm102,200r-22,l80,54r56,l158,56r16,8l184,76r2,20l184,112r-8,12l164,132r-16,4l190,200r-24,l126,136r-24,l102,200xm128,118r14,l152,114r8,-6l164,94r-2,-6l160,82r-4,-4l150,76r-6,-2l138,72r-6,l102,72r,46l128,118xe" fillcolor="black" stroked="f" strokeweight="0">
                <v:path arrowok="t" o:connecttype="custom" o:connectlocs="4,92;38,36;94,4;162,4;218,36;252,92;252,162;218,218;162,250;94,250;38,218;4,162;128,232;190,214;226,162;226,92;190,42;128,22;66,42;30,92;30,162;66,214;128,232;80,200;136,54;174,64;186,96;176,124;148,136;166,200;102,136;128,118;152,114;164,94;160,82;150,76;138,72;102,72;128,118" o:connectangles="0,0,0,0,0,0,0,0,0,0,0,0,0,0,0,0,0,0,0,0,0,0,0,0,0,0,0,0,0,0,0,0,0,0,0,0,0,0,0"/>
                <o:lock v:ext="edit" aspectratio="t" verticies="t"/>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Default="007E653B" w:rsidP="008C6B41">
    <w:pPr>
      <w:rPr>
        <w:rFonts w:ascii="NewsGoth Cn BT" w:hAnsi="NewsGoth Cn BT"/>
        <w:i w:val="0"/>
        <w:color w:val="auto"/>
        <w:spacing w:val="30"/>
        <w:w w:val="115"/>
        <w:sz w:val="30"/>
        <w:szCs w:val="30"/>
      </w:rPr>
    </w:pPr>
    <w:r>
      <w:rPr>
        <w:rFonts w:ascii="Arial" w:hAnsi="Arial" w:cs="Arial"/>
        <w:b/>
        <w:noProof/>
        <w:sz w:val="20"/>
        <w:szCs w:val="20"/>
      </w:rPr>
      <w:drawing>
        <wp:anchor distT="0" distB="0" distL="114300" distR="114300" simplePos="0" relativeHeight="251665408" behindDoc="0" locked="0" layoutInCell="1" allowOverlap="1" wp14:anchorId="1AEE8E5D" wp14:editId="4CD83849">
          <wp:simplePos x="0" y="0"/>
          <wp:positionH relativeFrom="column">
            <wp:posOffset>5551406</wp:posOffset>
          </wp:positionH>
          <wp:positionV relativeFrom="paragraph">
            <wp:posOffset>142647</wp:posOffset>
          </wp:positionV>
          <wp:extent cx="999315" cy="409652"/>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733" cy="414743"/>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p w:rsidR="00214F07" w:rsidRPr="00E32355" w:rsidRDefault="00214F07" w:rsidP="00E32355">
    <w:pPr>
      <w:spacing w:before="280"/>
      <w:rPr>
        <w:rFonts w:ascii="NewsGoth Cn BT" w:hAnsi="NewsGoth Cn BT"/>
        <w:i w:val="0"/>
        <w:color w:val="auto"/>
        <w:spacing w:val="10"/>
        <w:w w:val="115"/>
        <w:sz w:val="30"/>
        <w:szCs w:val="30"/>
      </w:rPr>
    </w:pPr>
    <w:r w:rsidRPr="00905FA8">
      <w:rPr>
        <w:rFonts w:ascii="NewsGoth Cn BT" w:hAnsi="NewsGoth Cn BT"/>
        <w:i w:val="0"/>
        <w:color w:val="auto"/>
        <w:spacing w:val="10"/>
        <w:w w:val="115"/>
        <w:sz w:val="30"/>
        <w:szCs w:val="30"/>
      </w:rPr>
      <w:t>Duke Energy Executive Profile</w:t>
    </w:r>
    <w:r w:rsidR="00A76869">
      <w:rPr>
        <w:noProof/>
      </w:rPr>
      <mc:AlternateContent>
        <mc:Choice Requires="wps">
          <w:drawing>
            <wp:anchor distT="0" distB="0" distL="114300" distR="114300" simplePos="0" relativeHeight="251657216" behindDoc="1" locked="0" layoutInCell="1" allowOverlap="1">
              <wp:simplePos x="0" y="0"/>
              <wp:positionH relativeFrom="page">
                <wp:posOffset>6089650</wp:posOffset>
              </wp:positionH>
              <wp:positionV relativeFrom="page">
                <wp:posOffset>1371600</wp:posOffset>
              </wp:positionV>
              <wp:extent cx="0" cy="8439785"/>
              <wp:effectExtent l="12700" t="9525" r="6350" b="8890"/>
              <wp:wrapNone/>
              <wp:docPr id="3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5pt,108pt" to="479.5pt,7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" strokeweight="1pt">
              <w10:wrap anchorx="page" anchory="page"/>
            </v:line>
          </w:pict>
        </mc:Fallback>
      </mc:AlternateContent>
    </w:r>
    <w:r w:rsidR="00A76869">
      <w:rPr>
        <w:noProof/>
      </w:rPr>
      <mc:AlternateContent>
        <mc:Choice Requires="wps">
          <w:drawing>
            <wp:anchor distT="0" distB="0" distL="114300" distR="114300" simplePos="0" relativeHeight="251656192" behindDoc="1" locked="0" layoutInCell="1" allowOverlap="1">
              <wp:simplePos x="0" y="0"/>
              <wp:positionH relativeFrom="page">
                <wp:posOffset>228600</wp:posOffset>
              </wp:positionH>
              <wp:positionV relativeFrom="page">
                <wp:posOffset>1371600</wp:posOffset>
              </wp:positionV>
              <wp:extent cx="7315200" cy="0"/>
              <wp:effectExtent l="9525" t="9525" r="9525" b="9525"/>
              <wp:wrapNone/>
              <wp:docPr id="3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108pt" to="59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" strokeweight="1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07" w:rsidRPr="00DB0784" w:rsidRDefault="00A76869" w:rsidP="007F32D8">
    <w:pPr>
      <w:pStyle w:val="2-Name"/>
      <w:spacing w:line="240" w:lineRule="exact"/>
      <w:rPr>
        <w:rFonts w:ascii="NewsGoth Cn BT" w:hAnsi="NewsGoth Cn BT"/>
        <w:spacing w:val="-2"/>
        <w:w w:val="115"/>
        <w:sz w:val="18"/>
        <w:szCs w:val="18"/>
      </w:rPr>
    </w:pPr>
    <w:r>
      <w:rPr>
        <w:rFonts w:ascii="NewsGoth Cn BT" w:hAnsi="NewsGoth Cn BT"/>
        <w:b/>
        <w:noProof/>
        <w:spacing w:val="-2"/>
        <w:sz w:val="18"/>
        <w:szCs w:val="18"/>
      </w:rPr>
      <mc:AlternateContent>
        <mc:Choice Requires="wps">
          <w:drawing>
            <wp:anchor distT="0" distB="0" distL="114300" distR="114300" simplePos="0" relativeHeight="251662336" behindDoc="1" locked="0" layoutInCell="1" allowOverlap="1">
              <wp:simplePos x="0" y="0"/>
              <wp:positionH relativeFrom="page">
                <wp:posOffset>6089650</wp:posOffset>
              </wp:positionH>
              <wp:positionV relativeFrom="page">
                <wp:posOffset>228600</wp:posOffset>
              </wp:positionV>
              <wp:extent cx="0" cy="9601200"/>
              <wp:effectExtent l="12700" t="9525" r="6350" b="9525"/>
              <wp:wrapNone/>
              <wp:docPr id="3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5pt,18pt" to="479.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n5EgIAACw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" strokeweight="1pt">
              <w10:wrap anchorx="page" anchory="page"/>
            </v:line>
          </w:pict>
        </mc:Fallback>
      </mc:AlternateContent>
    </w:r>
    <w:r>
      <w:rPr>
        <w:rFonts w:ascii="NewsGoth Cn BT" w:hAnsi="NewsGoth Cn BT"/>
        <w:noProof/>
        <w:spacing w:val="-2"/>
        <w:sz w:val="18"/>
        <w:szCs w:val="18"/>
      </w:rPr>
      <mc:AlternateContent>
        <mc:Choice Requires="wpg">
          <w:drawing>
            <wp:anchor distT="0" distB="0" distL="114300" distR="114300" simplePos="0" relativeHeight="251663360" behindDoc="1" locked="0" layoutInCell="1" allowOverlap="1">
              <wp:simplePos x="0" y="0"/>
              <wp:positionH relativeFrom="page">
                <wp:posOffset>6327775</wp:posOffset>
              </wp:positionH>
              <wp:positionV relativeFrom="page">
                <wp:posOffset>758825</wp:posOffset>
              </wp:positionV>
              <wp:extent cx="977900" cy="298450"/>
              <wp:effectExtent l="3175" t="6350" r="0" b="0"/>
              <wp:wrapNone/>
              <wp:docPr id="17"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7900" cy="298450"/>
                        <a:chOff x="192" y="246"/>
                        <a:chExt cx="5058" cy="1538"/>
                      </a:xfrm>
                    </wpg:grpSpPr>
                    <wps:wsp>
                      <wps:cNvPr id="18" name="Freeform 157"/>
                      <wps:cNvSpPr>
                        <a:spLocks noChangeAspect="1"/>
                      </wps:cNvSpPr>
                      <wps:spPr bwMode="auto">
                        <a:xfrm>
                          <a:off x="694" y="970"/>
                          <a:ext cx="940" cy="660"/>
                        </a:xfrm>
                        <a:custGeom>
                          <a:avLst/>
                          <a:gdLst>
                            <a:gd name="T0" fmla="*/ 144 w 940"/>
                            <a:gd name="T1" fmla="*/ 214 h 660"/>
                            <a:gd name="T2" fmla="*/ 210 w 940"/>
                            <a:gd name="T3" fmla="*/ 170 h 660"/>
                            <a:gd name="T4" fmla="*/ 280 w 940"/>
                            <a:gd name="T5" fmla="*/ 132 h 660"/>
                            <a:gd name="T6" fmla="*/ 354 w 940"/>
                            <a:gd name="T7" fmla="*/ 102 h 660"/>
                            <a:gd name="T8" fmla="*/ 430 w 940"/>
                            <a:gd name="T9" fmla="*/ 76 h 660"/>
                            <a:gd name="T10" fmla="*/ 506 w 940"/>
                            <a:gd name="T11" fmla="*/ 54 h 660"/>
                            <a:gd name="T12" fmla="*/ 580 w 940"/>
                            <a:gd name="T13" fmla="*/ 38 h 660"/>
                            <a:gd name="T14" fmla="*/ 652 w 940"/>
                            <a:gd name="T15" fmla="*/ 24 h 660"/>
                            <a:gd name="T16" fmla="*/ 718 w 940"/>
                            <a:gd name="T17" fmla="*/ 14 h 660"/>
                            <a:gd name="T18" fmla="*/ 780 w 940"/>
                            <a:gd name="T19" fmla="*/ 8 h 660"/>
                            <a:gd name="T20" fmla="*/ 834 w 940"/>
                            <a:gd name="T21" fmla="*/ 4 h 660"/>
                            <a:gd name="T22" fmla="*/ 878 w 940"/>
                            <a:gd name="T23" fmla="*/ 2 h 660"/>
                            <a:gd name="T24" fmla="*/ 912 w 940"/>
                            <a:gd name="T25" fmla="*/ 0 h 660"/>
                            <a:gd name="T26" fmla="*/ 932 w 940"/>
                            <a:gd name="T27" fmla="*/ 0 h 660"/>
                            <a:gd name="T28" fmla="*/ 940 w 940"/>
                            <a:gd name="T29" fmla="*/ 0 h 660"/>
                            <a:gd name="T30" fmla="*/ 936 w 940"/>
                            <a:gd name="T31" fmla="*/ 54 h 660"/>
                            <a:gd name="T32" fmla="*/ 926 w 940"/>
                            <a:gd name="T33" fmla="*/ 104 h 660"/>
                            <a:gd name="T34" fmla="*/ 916 w 940"/>
                            <a:gd name="T35" fmla="*/ 150 h 660"/>
                            <a:gd name="T36" fmla="*/ 902 w 940"/>
                            <a:gd name="T37" fmla="*/ 192 h 660"/>
                            <a:gd name="T38" fmla="*/ 888 w 940"/>
                            <a:gd name="T39" fmla="*/ 230 h 660"/>
                            <a:gd name="T40" fmla="*/ 874 w 940"/>
                            <a:gd name="T41" fmla="*/ 262 h 660"/>
                            <a:gd name="T42" fmla="*/ 860 w 940"/>
                            <a:gd name="T43" fmla="*/ 288 h 660"/>
                            <a:gd name="T44" fmla="*/ 850 w 940"/>
                            <a:gd name="T45" fmla="*/ 306 h 660"/>
                            <a:gd name="T46" fmla="*/ 842 w 940"/>
                            <a:gd name="T47" fmla="*/ 318 h 660"/>
                            <a:gd name="T48" fmla="*/ 840 w 940"/>
                            <a:gd name="T49" fmla="*/ 322 h 660"/>
                            <a:gd name="T50" fmla="*/ 794 w 940"/>
                            <a:gd name="T51" fmla="*/ 388 h 660"/>
                            <a:gd name="T52" fmla="*/ 746 w 940"/>
                            <a:gd name="T53" fmla="*/ 444 h 660"/>
                            <a:gd name="T54" fmla="*/ 696 w 940"/>
                            <a:gd name="T55" fmla="*/ 492 h 660"/>
                            <a:gd name="T56" fmla="*/ 644 w 940"/>
                            <a:gd name="T57" fmla="*/ 532 h 660"/>
                            <a:gd name="T58" fmla="*/ 594 w 940"/>
                            <a:gd name="T59" fmla="*/ 564 h 660"/>
                            <a:gd name="T60" fmla="*/ 548 w 940"/>
                            <a:gd name="T61" fmla="*/ 588 h 660"/>
                            <a:gd name="T62" fmla="*/ 506 w 940"/>
                            <a:gd name="T63" fmla="*/ 608 h 660"/>
                            <a:gd name="T64" fmla="*/ 472 w 940"/>
                            <a:gd name="T65" fmla="*/ 620 h 660"/>
                            <a:gd name="T66" fmla="*/ 444 w 940"/>
                            <a:gd name="T67" fmla="*/ 630 h 660"/>
                            <a:gd name="T68" fmla="*/ 426 w 940"/>
                            <a:gd name="T69" fmla="*/ 634 h 660"/>
                            <a:gd name="T70" fmla="*/ 420 w 940"/>
                            <a:gd name="T71" fmla="*/ 636 h 660"/>
                            <a:gd name="T72" fmla="*/ 346 w 940"/>
                            <a:gd name="T73" fmla="*/ 652 h 660"/>
                            <a:gd name="T74" fmla="*/ 278 w 940"/>
                            <a:gd name="T75" fmla="*/ 658 h 660"/>
                            <a:gd name="T76" fmla="*/ 220 w 940"/>
                            <a:gd name="T77" fmla="*/ 660 h 660"/>
                            <a:gd name="T78" fmla="*/ 168 w 940"/>
                            <a:gd name="T79" fmla="*/ 656 h 660"/>
                            <a:gd name="T80" fmla="*/ 128 w 940"/>
                            <a:gd name="T81" fmla="*/ 648 h 660"/>
                            <a:gd name="T82" fmla="*/ 98 w 940"/>
                            <a:gd name="T83" fmla="*/ 636 h 660"/>
                            <a:gd name="T84" fmla="*/ 66 w 940"/>
                            <a:gd name="T85" fmla="*/ 612 h 660"/>
                            <a:gd name="T86" fmla="*/ 40 w 940"/>
                            <a:gd name="T87" fmla="*/ 586 h 660"/>
                            <a:gd name="T88" fmla="*/ 22 w 940"/>
                            <a:gd name="T89" fmla="*/ 556 h 660"/>
                            <a:gd name="T90" fmla="*/ 10 w 940"/>
                            <a:gd name="T91" fmla="*/ 524 h 660"/>
                            <a:gd name="T92" fmla="*/ 4 w 940"/>
                            <a:gd name="T93" fmla="*/ 494 h 660"/>
                            <a:gd name="T94" fmla="*/ 0 w 940"/>
                            <a:gd name="T95" fmla="*/ 466 h 660"/>
                            <a:gd name="T96" fmla="*/ 0 w 940"/>
                            <a:gd name="T97" fmla="*/ 442 h 660"/>
                            <a:gd name="T98" fmla="*/ 0 w 940"/>
                            <a:gd name="T99" fmla="*/ 422 h 660"/>
                            <a:gd name="T100" fmla="*/ 2 w 940"/>
                            <a:gd name="T101" fmla="*/ 410 h 660"/>
                            <a:gd name="T102" fmla="*/ 2 w 940"/>
                            <a:gd name="T103" fmla="*/ 406 h 660"/>
                            <a:gd name="T104" fmla="*/ 16 w 940"/>
                            <a:gd name="T105" fmla="*/ 364 h 660"/>
                            <a:gd name="T106" fmla="*/ 34 w 940"/>
                            <a:gd name="T107" fmla="*/ 328 h 660"/>
                            <a:gd name="T108" fmla="*/ 56 w 940"/>
                            <a:gd name="T109" fmla="*/ 296 h 660"/>
                            <a:gd name="T110" fmla="*/ 82 w 940"/>
                            <a:gd name="T111" fmla="*/ 266 h 660"/>
                            <a:gd name="T112" fmla="*/ 112 w 940"/>
                            <a:gd name="T113" fmla="*/ 240 h 660"/>
                            <a:gd name="T114" fmla="*/ 144 w 940"/>
                            <a:gd name="T115" fmla="*/ 2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0" h="660">
                              <a:moveTo>
                                <a:pt x="144" y="214"/>
                              </a:moveTo>
                              <a:lnTo>
                                <a:pt x="210" y="170"/>
                              </a:lnTo>
                              <a:lnTo>
                                <a:pt x="280" y="132"/>
                              </a:lnTo>
                              <a:lnTo>
                                <a:pt x="354" y="102"/>
                              </a:lnTo>
                              <a:lnTo>
                                <a:pt x="430" y="76"/>
                              </a:lnTo>
                              <a:lnTo>
                                <a:pt x="506" y="54"/>
                              </a:lnTo>
                              <a:lnTo>
                                <a:pt x="580" y="38"/>
                              </a:lnTo>
                              <a:lnTo>
                                <a:pt x="652" y="24"/>
                              </a:lnTo>
                              <a:lnTo>
                                <a:pt x="718" y="14"/>
                              </a:lnTo>
                              <a:lnTo>
                                <a:pt x="780" y="8"/>
                              </a:lnTo>
                              <a:lnTo>
                                <a:pt x="834" y="4"/>
                              </a:lnTo>
                              <a:lnTo>
                                <a:pt x="878" y="2"/>
                              </a:lnTo>
                              <a:lnTo>
                                <a:pt x="912" y="0"/>
                              </a:lnTo>
                              <a:lnTo>
                                <a:pt x="932" y="0"/>
                              </a:lnTo>
                              <a:lnTo>
                                <a:pt x="940" y="0"/>
                              </a:lnTo>
                              <a:lnTo>
                                <a:pt x="936" y="54"/>
                              </a:lnTo>
                              <a:lnTo>
                                <a:pt x="926" y="104"/>
                              </a:lnTo>
                              <a:lnTo>
                                <a:pt x="916" y="150"/>
                              </a:lnTo>
                              <a:lnTo>
                                <a:pt x="902" y="192"/>
                              </a:lnTo>
                              <a:lnTo>
                                <a:pt x="888" y="230"/>
                              </a:lnTo>
                              <a:lnTo>
                                <a:pt x="874" y="262"/>
                              </a:lnTo>
                              <a:lnTo>
                                <a:pt x="860" y="288"/>
                              </a:lnTo>
                              <a:lnTo>
                                <a:pt x="850" y="306"/>
                              </a:lnTo>
                              <a:lnTo>
                                <a:pt x="842" y="318"/>
                              </a:lnTo>
                              <a:lnTo>
                                <a:pt x="840" y="322"/>
                              </a:lnTo>
                              <a:lnTo>
                                <a:pt x="794" y="388"/>
                              </a:lnTo>
                              <a:lnTo>
                                <a:pt x="746" y="444"/>
                              </a:lnTo>
                              <a:lnTo>
                                <a:pt x="696" y="492"/>
                              </a:lnTo>
                              <a:lnTo>
                                <a:pt x="644" y="532"/>
                              </a:lnTo>
                              <a:lnTo>
                                <a:pt x="594" y="564"/>
                              </a:lnTo>
                              <a:lnTo>
                                <a:pt x="548" y="588"/>
                              </a:lnTo>
                              <a:lnTo>
                                <a:pt x="506" y="608"/>
                              </a:lnTo>
                              <a:lnTo>
                                <a:pt x="472" y="620"/>
                              </a:lnTo>
                              <a:lnTo>
                                <a:pt x="444" y="630"/>
                              </a:lnTo>
                              <a:lnTo>
                                <a:pt x="426" y="634"/>
                              </a:lnTo>
                              <a:lnTo>
                                <a:pt x="420" y="636"/>
                              </a:lnTo>
                              <a:lnTo>
                                <a:pt x="346" y="652"/>
                              </a:lnTo>
                              <a:lnTo>
                                <a:pt x="278" y="658"/>
                              </a:lnTo>
                              <a:lnTo>
                                <a:pt x="220" y="660"/>
                              </a:lnTo>
                              <a:lnTo>
                                <a:pt x="168" y="656"/>
                              </a:lnTo>
                              <a:lnTo>
                                <a:pt x="128" y="648"/>
                              </a:lnTo>
                              <a:lnTo>
                                <a:pt x="98" y="636"/>
                              </a:lnTo>
                              <a:lnTo>
                                <a:pt x="66" y="612"/>
                              </a:lnTo>
                              <a:lnTo>
                                <a:pt x="40" y="586"/>
                              </a:lnTo>
                              <a:lnTo>
                                <a:pt x="22" y="556"/>
                              </a:lnTo>
                              <a:lnTo>
                                <a:pt x="10" y="524"/>
                              </a:lnTo>
                              <a:lnTo>
                                <a:pt x="4" y="494"/>
                              </a:lnTo>
                              <a:lnTo>
                                <a:pt x="0" y="466"/>
                              </a:lnTo>
                              <a:lnTo>
                                <a:pt x="0" y="442"/>
                              </a:lnTo>
                              <a:lnTo>
                                <a:pt x="0" y="422"/>
                              </a:lnTo>
                              <a:lnTo>
                                <a:pt x="2" y="410"/>
                              </a:lnTo>
                              <a:lnTo>
                                <a:pt x="2" y="406"/>
                              </a:lnTo>
                              <a:lnTo>
                                <a:pt x="16" y="364"/>
                              </a:lnTo>
                              <a:lnTo>
                                <a:pt x="34" y="328"/>
                              </a:lnTo>
                              <a:lnTo>
                                <a:pt x="56" y="296"/>
                              </a:lnTo>
                              <a:lnTo>
                                <a:pt x="82" y="266"/>
                              </a:lnTo>
                              <a:lnTo>
                                <a:pt x="112" y="240"/>
                              </a:lnTo>
                              <a:lnTo>
                                <a:pt x="144" y="214"/>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19" name="Freeform 158"/>
                      <wps:cNvSpPr>
                        <a:spLocks noChangeAspect="1"/>
                      </wps:cNvSpPr>
                      <wps:spPr bwMode="auto">
                        <a:xfrm>
                          <a:off x="192" y="246"/>
                          <a:ext cx="1442" cy="1372"/>
                        </a:xfrm>
                        <a:custGeom>
                          <a:avLst/>
                          <a:gdLst>
                            <a:gd name="T0" fmla="*/ 0 w 1442"/>
                            <a:gd name="T1" fmla="*/ 1372 h 1372"/>
                            <a:gd name="T2" fmla="*/ 770 w 1442"/>
                            <a:gd name="T3" fmla="*/ 0 h 1372"/>
                            <a:gd name="T4" fmla="*/ 870 w 1442"/>
                            <a:gd name="T5" fmla="*/ 8 h 1372"/>
                            <a:gd name="T6" fmla="*/ 952 w 1442"/>
                            <a:gd name="T7" fmla="*/ 26 h 1372"/>
                            <a:gd name="T8" fmla="*/ 1010 w 1442"/>
                            <a:gd name="T9" fmla="*/ 46 h 1372"/>
                            <a:gd name="T10" fmla="*/ 1042 w 1442"/>
                            <a:gd name="T11" fmla="*/ 60 h 1372"/>
                            <a:gd name="T12" fmla="*/ 1088 w 1442"/>
                            <a:gd name="T13" fmla="*/ 84 h 1372"/>
                            <a:gd name="T14" fmla="*/ 1160 w 1442"/>
                            <a:gd name="T15" fmla="*/ 132 h 1372"/>
                            <a:gd name="T16" fmla="*/ 1218 w 1442"/>
                            <a:gd name="T17" fmla="*/ 178 h 1372"/>
                            <a:gd name="T18" fmla="*/ 1254 w 1442"/>
                            <a:gd name="T19" fmla="*/ 212 h 1372"/>
                            <a:gd name="T20" fmla="*/ 1266 w 1442"/>
                            <a:gd name="T21" fmla="*/ 226 h 1372"/>
                            <a:gd name="T22" fmla="*/ 1352 w 1442"/>
                            <a:gd name="T23" fmla="*/ 346 h 1372"/>
                            <a:gd name="T24" fmla="*/ 1404 w 1442"/>
                            <a:gd name="T25" fmla="*/ 462 h 1372"/>
                            <a:gd name="T26" fmla="*/ 1432 w 1442"/>
                            <a:gd name="T27" fmla="*/ 562 h 1372"/>
                            <a:gd name="T28" fmla="*/ 1440 w 1442"/>
                            <a:gd name="T29" fmla="*/ 632 h 1372"/>
                            <a:gd name="T30" fmla="*/ 1442 w 1442"/>
                            <a:gd name="T31" fmla="*/ 658 h 1372"/>
                            <a:gd name="T32" fmla="*/ 1246 w 1442"/>
                            <a:gd name="T33" fmla="*/ 654 h 1372"/>
                            <a:gd name="T34" fmla="*/ 1096 w 1442"/>
                            <a:gd name="T35" fmla="*/ 660 h 1372"/>
                            <a:gd name="T36" fmla="*/ 994 w 1442"/>
                            <a:gd name="T37" fmla="*/ 668 h 1372"/>
                            <a:gd name="T38" fmla="*/ 944 w 1442"/>
                            <a:gd name="T39" fmla="*/ 674 h 1372"/>
                            <a:gd name="T40" fmla="*/ 844 w 1442"/>
                            <a:gd name="T41" fmla="*/ 688 h 1372"/>
                            <a:gd name="T42" fmla="*/ 680 w 1442"/>
                            <a:gd name="T43" fmla="*/ 726 h 1372"/>
                            <a:gd name="T44" fmla="*/ 548 w 1442"/>
                            <a:gd name="T45" fmla="*/ 768 h 1372"/>
                            <a:gd name="T46" fmla="*/ 448 w 1442"/>
                            <a:gd name="T47" fmla="*/ 808 h 1372"/>
                            <a:gd name="T48" fmla="*/ 378 w 1442"/>
                            <a:gd name="T49" fmla="*/ 844 h 1372"/>
                            <a:gd name="T50" fmla="*/ 344 w 1442"/>
                            <a:gd name="T51" fmla="*/ 864 h 1372"/>
                            <a:gd name="T52" fmla="*/ 286 w 1442"/>
                            <a:gd name="T53" fmla="*/ 902 h 1372"/>
                            <a:gd name="T54" fmla="*/ 210 w 1442"/>
                            <a:gd name="T55" fmla="*/ 974 h 1372"/>
                            <a:gd name="T56" fmla="*/ 168 w 1442"/>
                            <a:gd name="T57" fmla="*/ 1032 h 1372"/>
                            <a:gd name="T58" fmla="*/ 152 w 1442"/>
                            <a:gd name="T59" fmla="*/ 1066 h 1372"/>
                            <a:gd name="T60" fmla="*/ 138 w 1442"/>
                            <a:gd name="T61" fmla="*/ 1116 h 1372"/>
                            <a:gd name="T62" fmla="*/ 146 w 1442"/>
                            <a:gd name="T63" fmla="*/ 1196 h 1372"/>
                            <a:gd name="T64" fmla="*/ 182 w 1442"/>
                            <a:gd name="T65" fmla="*/ 1264 h 1372"/>
                            <a:gd name="T66" fmla="*/ 232 w 1442"/>
                            <a:gd name="T67" fmla="*/ 1316 h 1372"/>
                            <a:gd name="T68" fmla="*/ 280 w 1442"/>
                            <a:gd name="T69" fmla="*/ 1352 h 1372"/>
                            <a:gd name="T70" fmla="*/ 312 w 1442"/>
                            <a:gd name="T71" fmla="*/ 1370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2" h="1372">
                              <a:moveTo>
                                <a:pt x="316" y="1372"/>
                              </a:moveTo>
                              <a:lnTo>
                                <a:pt x="0" y="1372"/>
                              </a:lnTo>
                              <a:lnTo>
                                <a:pt x="240" y="0"/>
                              </a:lnTo>
                              <a:lnTo>
                                <a:pt x="770" y="0"/>
                              </a:lnTo>
                              <a:lnTo>
                                <a:pt x="822" y="2"/>
                              </a:lnTo>
                              <a:lnTo>
                                <a:pt x="870" y="8"/>
                              </a:lnTo>
                              <a:lnTo>
                                <a:pt x="912" y="16"/>
                              </a:lnTo>
                              <a:lnTo>
                                <a:pt x="952" y="26"/>
                              </a:lnTo>
                              <a:lnTo>
                                <a:pt x="984" y="36"/>
                              </a:lnTo>
                              <a:lnTo>
                                <a:pt x="1010" y="46"/>
                              </a:lnTo>
                              <a:lnTo>
                                <a:pt x="1030" y="54"/>
                              </a:lnTo>
                              <a:lnTo>
                                <a:pt x="1042" y="60"/>
                              </a:lnTo>
                              <a:lnTo>
                                <a:pt x="1046" y="62"/>
                              </a:lnTo>
                              <a:lnTo>
                                <a:pt x="1088" y="84"/>
                              </a:lnTo>
                              <a:lnTo>
                                <a:pt x="1126" y="106"/>
                              </a:lnTo>
                              <a:lnTo>
                                <a:pt x="1160" y="132"/>
                              </a:lnTo>
                              <a:lnTo>
                                <a:pt x="1192" y="156"/>
                              </a:lnTo>
                              <a:lnTo>
                                <a:pt x="1218" y="178"/>
                              </a:lnTo>
                              <a:lnTo>
                                <a:pt x="1238" y="198"/>
                              </a:lnTo>
                              <a:lnTo>
                                <a:pt x="1254" y="212"/>
                              </a:lnTo>
                              <a:lnTo>
                                <a:pt x="1264" y="222"/>
                              </a:lnTo>
                              <a:lnTo>
                                <a:pt x="1266" y="226"/>
                              </a:lnTo>
                              <a:lnTo>
                                <a:pt x="1314" y="286"/>
                              </a:lnTo>
                              <a:lnTo>
                                <a:pt x="1352" y="346"/>
                              </a:lnTo>
                              <a:lnTo>
                                <a:pt x="1382" y="406"/>
                              </a:lnTo>
                              <a:lnTo>
                                <a:pt x="1404" y="462"/>
                              </a:lnTo>
                              <a:lnTo>
                                <a:pt x="1420" y="514"/>
                              </a:lnTo>
                              <a:lnTo>
                                <a:pt x="1432" y="562"/>
                              </a:lnTo>
                              <a:lnTo>
                                <a:pt x="1438" y="602"/>
                              </a:lnTo>
                              <a:lnTo>
                                <a:pt x="1440" y="632"/>
                              </a:lnTo>
                              <a:lnTo>
                                <a:pt x="1442" y="652"/>
                              </a:lnTo>
                              <a:lnTo>
                                <a:pt x="1442" y="658"/>
                              </a:lnTo>
                              <a:lnTo>
                                <a:pt x="1338" y="656"/>
                              </a:lnTo>
                              <a:lnTo>
                                <a:pt x="1246" y="654"/>
                              </a:lnTo>
                              <a:lnTo>
                                <a:pt x="1164" y="656"/>
                              </a:lnTo>
                              <a:lnTo>
                                <a:pt x="1096" y="660"/>
                              </a:lnTo>
                              <a:lnTo>
                                <a:pt x="1038" y="664"/>
                              </a:lnTo>
                              <a:lnTo>
                                <a:pt x="994" y="668"/>
                              </a:lnTo>
                              <a:lnTo>
                                <a:pt x="962" y="672"/>
                              </a:lnTo>
                              <a:lnTo>
                                <a:pt x="944" y="674"/>
                              </a:lnTo>
                              <a:lnTo>
                                <a:pt x="936" y="674"/>
                              </a:lnTo>
                              <a:lnTo>
                                <a:pt x="844" y="688"/>
                              </a:lnTo>
                              <a:lnTo>
                                <a:pt x="758" y="706"/>
                              </a:lnTo>
                              <a:lnTo>
                                <a:pt x="680" y="726"/>
                              </a:lnTo>
                              <a:lnTo>
                                <a:pt x="610" y="746"/>
                              </a:lnTo>
                              <a:lnTo>
                                <a:pt x="548" y="768"/>
                              </a:lnTo>
                              <a:lnTo>
                                <a:pt x="494" y="788"/>
                              </a:lnTo>
                              <a:lnTo>
                                <a:pt x="448" y="808"/>
                              </a:lnTo>
                              <a:lnTo>
                                <a:pt x="410" y="828"/>
                              </a:lnTo>
                              <a:lnTo>
                                <a:pt x="378" y="844"/>
                              </a:lnTo>
                              <a:lnTo>
                                <a:pt x="358" y="856"/>
                              </a:lnTo>
                              <a:lnTo>
                                <a:pt x="344" y="864"/>
                              </a:lnTo>
                              <a:lnTo>
                                <a:pt x="340" y="866"/>
                              </a:lnTo>
                              <a:lnTo>
                                <a:pt x="286" y="902"/>
                              </a:lnTo>
                              <a:lnTo>
                                <a:pt x="242" y="940"/>
                              </a:lnTo>
                              <a:lnTo>
                                <a:pt x="210" y="974"/>
                              </a:lnTo>
                              <a:lnTo>
                                <a:pt x="184" y="1004"/>
                              </a:lnTo>
                              <a:lnTo>
                                <a:pt x="168" y="1032"/>
                              </a:lnTo>
                              <a:lnTo>
                                <a:pt x="156" y="1052"/>
                              </a:lnTo>
                              <a:lnTo>
                                <a:pt x="152" y="1066"/>
                              </a:lnTo>
                              <a:lnTo>
                                <a:pt x="150" y="1070"/>
                              </a:lnTo>
                              <a:lnTo>
                                <a:pt x="138" y="1116"/>
                              </a:lnTo>
                              <a:lnTo>
                                <a:pt x="138" y="1158"/>
                              </a:lnTo>
                              <a:lnTo>
                                <a:pt x="146" y="1196"/>
                              </a:lnTo>
                              <a:lnTo>
                                <a:pt x="162" y="1232"/>
                              </a:lnTo>
                              <a:lnTo>
                                <a:pt x="182" y="1264"/>
                              </a:lnTo>
                              <a:lnTo>
                                <a:pt x="206" y="1292"/>
                              </a:lnTo>
                              <a:lnTo>
                                <a:pt x="232" y="1316"/>
                              </a:lnTo>
                              <a:lnTo>
                                <a:pt x="258" y="1336"/>
                              </a:lnTo>
                              <a:lnTo>
                                <a:pt x="280" y="1352"/>
                              </a:lnTo>
                              <a:lnTo>
                                <a:pt x="300" y="1364"/>
                              </a:lnTo>
                              <a:lnTo>
                                <a:pt x="312" y="1370"/>
                              </a:lnTo>
                              <a:lnTo>
                                <a:pt x="316" y="1372"/>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20" name="Freeform 159"/>
                      <wps:cNvSpPr>
                        <a:spLocks noChangeAspect="1" noEditPoints="1"/>
                      </wps:cNvSpPr>
                      <wps:spPr bwMode="auto">
                        <a:xfrm>
                          <a:off x="1808" y="248"/>
                          <a:ext cx="694" cy="654"/>
                        </a:xfrm>
                        <a:custGeom>
                          <a:avLst/>
                          <a:gdLst>
                            <a:gd name="T0" fmla="*/ 0 w 694"/>
                            <a:gd name="T1" fmla="*/ 654 h 654"/>
                            <a:gd name="T2" fmla="*/ 116 w 694"/>
                            <a:gd name="T3" fmla="*/ 0 h 654"/>
                            <a:gd name="T4" fmla="*/ 402 w 694"/>
                            <a:gd name="T5" fmla="*/ 0 h 654"/>
                            <a:gd name="T6" fmla="*/ 458 w 694"/>
                            <a:gd name="T7" fmla="*/ 4 h 654"/>
                            <a:gd name="T8" fmla="*/ 506 w 694"/>
                            <a:gd name="T9" fmla="*/ 10 h 654"/>
                            <a:gd name="T10" fmla="*/ 552 w 694"/>
                            <a:gd name="T11" fmla="*/ 22 h 654"/>
                            <a:gd name="T12" fmla="*/ 590 w 694"/>
                            <a:gd name="T13" fmla="*/ 40 h 654"/>
                            <a:gd name="T14" fmla="*/ 624 w 694"/>
                            <a:gd name="T15" fmla="*/ 64 h 654"/>
                            <a:gd name="T16" fmla="*/ 650 w 694"/>
                            <a:gd name="T17" fmla="*/ 92 h 654"/>
                            <a:gd name="T18" fmla="*/ 672 w 694"/>
                            <a:gd name="T19" fmla="*/ 124 h 654"/>
                            <a:gd name="T20" fmla="*/ 686 w 694"/>
                            <a:gd name="T21" fmla="*/ 164 h 654"/>
                            <a:gd name="T22" fmla="*/ 694 w 694"/>
                            <a:gd name="T23" fmla="*/ 208 h 654"/>
                            <a:gd name="T24" fmla="*/ 694 w 694"/>
                            <a:gd name="T25" fmla="*/ 258 h 654"/>
                            <a:gd name="T26" fmla="*/ 688 w 694"/>
                            <a:gd name="T27" fmla="*/ 314 h 654"/>
                            <a:gd name="T28" fmla="*/ 672 w 694"/>
                            <a:gd name="T29" fmla="*/ 382 h 654"/>
                            <a:gd name="T30" fmla="*/ 650 w 694"/>
                            <a:gd name="T31" fmla="*/ 442 h 654"/>
                            <a:gd name="T32" fmla="*/ 620 w 694"/>
                            <a:gd name="T33" fmla="*/ 496 h 654"/>
                            <a:gd name="T34" fmla="*/ 586 w 694"/>
                            <a:gd name="T35" fmla="*/ 540 h 654"/>
                            <a:gd name="T36" fmla="*/ 548 w 694"/>
                            <a:gd name="T37" fmla="*/ 576 h 654"/>
                            <a:gd name="T38" fmla="*/ 502 w 694"/>
                            <a:gd name="T39" fmla="*/ 604 h 654"/>
                            <a:gd name="T40" fmla="*/ 454 w 694"/>
                            <a:gd name="T41" fmla="*/ 626 h 654"/>
                            <a:gd name="T42" fmla="*/ 400 w 694"/>
                            <a:gd name="T43" fmla="*/ 642 h 654"/>
                            <a:gd name="T44" fmla="*/ 342 w 694"/>
                            <a:gd name="T45" fmla="*/ 650 h 654"/>
                            <a:gd name="T46" fmla="*/ 282 w 694"/>
                            <a:gd name="T47" fmla="*/ 654 h 654"/>
                            <a:gd name="T48" fmla="*/ 0 w 694"/>
                            <a:gd name="T49" fmla="*/ 654 h 654"/>
                            <a:gd name="T50" fmla="*/ 242 w 694"/>
                            <a:gd name="T51" fmla="*/ 500 h 654"/>
                            <a:gd name="T52" fmla="*/ 286 w 694"/>
                            <a:gd name="T53" fmla="*/ 500 h 654"/>
                            <a:gd name="T54" fmla="*/ 328 w 694"/>
                            <a:gd name="T55" fmla="*/ 498 h 654"/>
                            <a:gd name="T56" fmla="*/ 364 w 694"/>
                            <a:gd name="T57" fmla="*/ 488 h 654"/>
                            <a:gd name="T58" fmla="*/ 394 w 694"/>
                            <a:gd name="T59" fmla="*/ 470 h 654"/>
                            <a:gd name="T60" fmla="*/ 422 w 694"/>
                            <a:gd name="T61" fmla="*/ 446 h 654"/>
                            <a:gd name="T62" fmla="*/ 444 w 694"/>
                            <a:gd name="T63" fmla="*/ 414 h 654"/>
                            <a:gd name="T64" fmla="*/ 460 w 694"/>
                            <a:gd name="T65" fmla="*/ 374 h 654"/>
                            <a:gd name="T66" fmla="*/ 472 w 694"/>
                            <a:gd name="T67" fmla="*/ 326 h 654"/>
                            <a:gd name="T68" fmla="*/ 478 w 694"/>
                            <a:gd name="T69" fmla="*/ 278 h 654"/>
                            <a:gd name="T70" fmla="*/ 478 w 694"/>
                            <a:gd name="T71" fmla="*/ 240 h 654"/>
                            <a:gd name="T72" fmla="*/ 472 w 694"/>
                            <a:gd name="T73" fmla="*/ 210 h 654"/>
                            <a:gd name="T74" fmla="*/ 460 w 694"/>
                            <a:gd name="T75" fmla="*/ 188 h 654"/>
                            <a:gd name="T76" fmla="*/ 440 w 694"/>
                            <a:gd name="T77" fmla="*/ 172 h 654"/>
                            <a:gd name="T78" fmla="*/ 416 w 694"/>
                            <a:gd name="T79" fmla="*/ 160 h 654"/>
                            <a:gd name="T80" fmla="*/ 382 w 694"/>
                            <a:gd name="T81" fmla="*/ 154 h 654"/>
                            <a:gd name="T82" fmla="*/ 344 w 694"/>
                            <a:gd name="T83" fmla="*/ 152 h 654"/>
                            <a:gd name="T84" fmla="*/ 302 w 694"/>
                            <a:gd name="T85" fmla="*/ 152 h 654"/>
                            <a:gd name="T86" fmla="*/ 242 w 694"/>
                            <a:gd name="T87" fmla="*/ 50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4" h="654">
                              <a:moveTo>
                                <a:pt x="0" y="654"/>
                              </a:moveTo>
                              <a:lnTo>
                                <a:pt x="116" y="0"/>
                              </a:lnTo>
                              <a:lnTo>
                                <a:pt x="402" y="0"/>
                              </a:lnTo>
                              <a:lnTo>
                                <a:pt x="458" y="4"/>
                              </a:lnTo>
                              <a:lnTo>
                                <a:pt x="506" y="10"/>
                              </a:lnTo>
                              <a:lnTo>
                                <a:pt x="552" y="22"/>
                              </a:lnTo>
                              <a:lnTo>
                                <a:pt x="590" y="40"/>
                              </a:lnTo>
                              <a:lnTo>
                                <a:pt x="624" y="64"/>
                              </a:lnTo>
                              <a:lnTo>
                                <a:pt x="650" y="92"/>
                              </a:lnTo>
                              <a:lnTo>
                                <a:pt x="672" y="124"/>
                              </a:lnTo>
                              <a:lnTo>
                                <a:pt x="686" y="164"/>
                              </a:lnTo>
                              <a:lnTo>
                                <a:pt x="694" y="208"/>
                              </a:lnTo>
                              <a:lnTo>
                                <a:pt x="694" y="258"/>
                              </a:lnTo>
                              <a:lnTo>
                                <a:pt x="688" y="314"/>
                              </a:lnTo>
                              <a:lnTo>
                                <a:pt x="672" y="382"/>
                              </a:lnTo>
                              <a:lnTo>
                                <a:pt x="650" y="442"/>
                              </a:lnTo>
                              <a:lnTo>
                                <a:pt x="620" y="496"/>
                              </a:lnTo>
                              <a:lnTo>
                                <a:pt x="586" y="540"/>
                              </a:lnTo>
                              <a:lnTo>
                                <a:pt x="548" y="576"/>
                              </a:lnTo>
                              <a:lnTo>
                                <a:pt x="502" y="604"/>
                              </a:lnTo>
                              <a:lnTo>
                                <a:pt x="454" y="626"/>
                              </a:lnTo>
                              <a:lnTo>
                                <a:pt x="400" y="642"/>
                              </a:lnTo>
                              <a:lnTo>
                                <a:pt x="342" y="650"/>
                              </a:lnTo>
                              <a:lnTo>
                                <a:pt x="282" y="654"/>
                              </a:lnTo>
                              <a:lnTo>
                                <a:pt x="0" y="654"/>
                              </a:lnTo>
                              <a:close/>
                              <a:moveTo>
                                <a:pt x="242" y="500"/>
                              </a:moveTo>
                              <a:lnTo>
                                <a:pt x="286" y="500"/>
                              </a:lnTo>
                              <a:lnTo>
                                <a:pt x="328" y="498"/>
                              </a:lnTo>
                              <a:lnTo>
                                <a:pt x="364" y="488"/>
                              </a:lnTo>
                              <a:lnTo>
                                <a:pt x="394" y="470"/>
                              </a:lnTo>
                              <a:lnTo>
                                <a:pt x="422" y="446"/>
                              </a:lnTo>
                              <a:lnTo>
                                <a:pt x="444" y="414"/>
                              </a:lnTo>
                              <a:lnTo>
                                <a:pt x="460" y="374"/>
                              </a:lnTo>
                              <a:lnTo>
                                <a:pt x="472" y="326"/>
                              </a:lnTo>
                              <a:lnTo>
                                <a:pt x="478" y="278"/>
                              </a:lnTo>
                              <a:lnTo>
                                <a:pt x="478" y="240"/>
                              </a:lnTo>
                              <a:lnTo>
                                <a:pt x="472" y="210"/>
                              </a:lnTo>
                              <a:lnTo>
                                <a:pt x="460" y="188"/>
                              </a:lnTo>
                              <a:lnTo>
                                <a:pt x="440" y="172"/>
                              </a:lnTo>
                              <a:lnTo>
                                <a:pt x="416" y="160"/>
                              </a:lnTo>
                              <a:lnTo>
                                <a:pt x="382" y="154"/>
                              </a:lnTo>
                              <a:lnTo>
                                <a:pt x="344" y="152"/>
                              </a:lnTo>
                              <a:lnTo>
                                <a:pt x="302" y="152"/>
                              </a:lnTo>
                              <a:lnTo>
                                <a:pt x="242" y="50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 name="Freeform 160"/>
                      <wps:cNvSpPr>
                        <a:spLocks noChangeAspect="1"/>
                      </wps:cNvSpPr>
                      <wps:spPr bwMode="auto">
                        <a:xfrm>
                          <a:off x="2508" y="426"/>
                          <a:ext cx="572" cy="488"/>
                        </a:xfrm>
                        <a:custGeom>
                          <a:avLst/>
                          <a:gdLst>
                            <a:gd name="T0" fmla="*/ 490 w 572"/>
                            <a:gd name="T1" fmla="*/ 476 h 488"/>
                            <a:gd name="T2" fmla="*/ 314 w 572"/>
                            <a:gd name="T3" fmla="*/ 476 h 488"/>
                            <a:gd name="T4" fmla="*/ 326 w 572"/>
                            <a:gd name="T5" fmla="*/ 406 h 488"/>
                            <a:gd name="T6" fmla="*/ 292 w 572"/>
                            <a:gd name="T7" fmla="*/ 440 h 488"/>
                            <a:gd name="T8" fmla="*/ 258 w 572"/>
                            <a:gd name="T9" fmla="*/ 464 h 488"/>
                            <a:gd name="T10" fmla="*/ 222 w 572"/>
                            <a:gd name="T11" fmla="*/ 478 h 488"/>
                            <a:gd name="T12" fmla="*/ 184 w 572"/>
                            <a:gd name="T13" fmla="*/ 486 h 488"/>
                            <a:gd name="T14" fmla="*/ 140 w 572"/>
                            <a:gd name="T15" fmla="*/ 488 h 488"/>
                            <a:gd name="T16" fmla="*/ 104 w 572"/>
                            <a:gd name="T17" fmla="*/ 486 h 488"/>
                            <a:gd name="T18" fmla="*/ 72 w 572"/>
                            <a:gd name="T19" fmla="*/ 476 h 488"/>
                            <a:gd name="T20" fmla="*/ 46 w 572"/>
                            <a:gd name="T21" fmla="*/ 462 h 488"/>
                            <a:gd name="T22" fmla="*/ 26 w 572"/>
                            <a:gd name="T23" fmla="*/ 440 h 488"/>
                            <a:gd name="T24" fmla="*/ 10 w 572"/>
                            <a:gd name="T25" fmla="*/ 412 h 488"/>
                            <a:gd name="T26" fmla="*/ 2 w 572"/>
                            <a:gd name="T27" fmla="*/ 378 h 488"/>
                            <a:gd name="T28" fmla="*/ 0 w 572"/>
                            <a:gd name="T29" fmla="*/ 338 h 488"/>
                            <a:gd name="T30" fmla="*/ 6 w 572"/>
                            <a:gd name="T31" fmla="*/ 290 h 488"/>
                            <a:gd name="T32" fmla="*/ 56 w 572"/>
                            <a:gd name="T33" fmla="*/ 0 h 488"/>
                            <a:gd name="T34" fmla="*/ 244 w 572"/>
                            <a:gd name="T35" fmla="*/ 0 h 488"/>
                            <a:gd name="T36" fmla="*/ 200 w 572"/>
                            <a:gd name="T37" fmla="*/ 256 h 488"/>
                            <a:gd name="T38" fmla="*/ 196 w 572"/>
                            <a:gd name="T39" fmla="*/ 286 h 488"/>
                            <a:gd name="T40" fmla="*/ 198 w 572"/>
                            <a:gd name="T41" fmla="*/ 308 h 488"/>
                            <a:gd name="T42" fmla="*/ 204 w 572"/>
                            <a:gd name="T43" fmla="*/ 324 h 488"/>
                            <a:gd name="T44" fmla="*/ 216 w 572"/>
                            <a:gd name="T45" fmla="*/ 336 h 488"/>
                            <a:gd name="T46" fmla="*/ 232 w 572"/>
                            <a:gd name="T47" fmla="*/ 342 h 488"/>
                            <a:gd name="T48" fmla="*/ 252 w 572"/>
                            <a:gd name="T49" fmla="*/ 342 h 488"/>
                            <a:gd name="T50" fmla="*/ 278 w 572"/>
                            <a:gd name="T51" fmla="*/ 340 h 488"/>
                            <a:gd name="T52" fmla="*/ 298 w 572"/>
                            <a:gd name="T53" fmla="*/ 330 h 488"/>
                            <a:gd name="T54" fmla="*/ 314 w 572"/>
                            <a:gd name="T55" fmla="*/ 314 h 488"/>
                            <a:gd name="T56" fmla="*/ 326 w 572"/>
                            <a:gd name="T57" fmla="*/ 290 h 488"/>
                            <a:gd name="T58" fmla="*/ 336 w 572"/>
                            <a:gd name="T59" fmla="*/ 262 h 488"/>
                            <a:gd name="T60" fmla="*/ 344 w 572"/>
                            <a:gd name="T61" fmla="*/ 228 h 488"/>
                            <a:gd name="T62" fmla="*/ 384 w 572"/>
                            <a:gd name="T63" fmla="*/ 0 h 488"/>
                            <a:gd name="T64" fmla="*/ 572 w 572"/>
                            <a:gd name="T65" fmla="*/ 0 h 488"/>
                            <a:gd name="T66" fmla="*/ 490 w 572"/>
                            <a:gd name="T67" fmla="*/ 47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490" y="476"/>
                              </a:moveTo>
                              <a:lnTo>
                                <a:pt x="314" y="476"/>
                              </a:lnTo>
                              <a:lnTo>
                                <a:pt x="326" y="406"/>
                              </a:lnTo>
                              <a:lnTo>
                                <a:pt x="292" y="440"/>
                              </a:lnTo>
                              <a:lnTo>
                                <a:pt x="258" y="464"/>
                              </a:lnTo>
                              <a:lnTo>
                                <a:pt x="222" y="478"/>
                              </a:lnTo>
                              <a:lnTo>
                                <a:pt x="184" y="486"/>
                              </a:lnTo>
                              <a:lnTo>
                                <a:pt x="140" y="488"/>
                              </a:lnTo>
                              <a:lnTo>
                                <a:pt x="104" y="486"/>
                              </a:lnTo>
                              <a:lnTo>
                                <a:pt x="72" y="476"/>
                              </a:lnTo>
                              <a:lnTo>
                                <a:pt x="46" y="462"/>
                              </a:lnTo>
                              <a:lnTo>
                                <a:pt x="26" y="440"/>
                              </a:lnTo>
                              <a:lnTo>
                                <a:pt x="10" y="412"/>
                              </a:lnTo>
                              <a:lnTo>
                                <a:pt x="2" y="378"/>
                              </a:lnTo>
                              <a:lnTo>
                                <a:pt x="0" y="338"/>
                              </a:lnTo>
                              <a:lnTo>
                                <a:pt x="6" y="290"/>
                              </a:lnTo>
                              <a:lnTo>
                                <a:pt x="56" y="0"/>
                              </a:lnTo>
                              <a:lnTo>
                                <a:pt x="244" y="0"/>
                              </a:lnTo>
                              <a:lnTo>
                                <a:pt x="200" y="256"/>
                              </a:lnTo>
                              <a:lnTo>
                                <a:pt x="196" y="286"/>
                              </a:lnTo>
                              <a:lnTo>
                                <a:pt x="198" y="308"/>
                              </a:lnTo>
                              <a:lnTo>
                                <a:pt x="204" y="324"/>
                              </a:lnTo>
                              <a:lnTo>
                                <a:pt x="216" y="336"/>
                              </a:lnTo>
                              <a:lnTo>
                                <a:pt x="232" y="342"/>
                              </a:lnTo>
                              <a:lnTo>
                                <a:pt x="252" y="342"/>
                              </a:lnTo>
                              <a:lnTo>
                                <a:pt x="278" y="340"/>
                              </a:lnTo>
                              <a:lnTo>
                                <a:pt x="298" y="330"/>
                              </a:lnTo>
                              <a:lnTo>
                                <a:pt x="314" y="314"/>
                              </a:lnTo>
                              <a:lnTo>
                                <a:pt x="326" y="290"/>
                              </a:lnTo>
                              <a:lnTo>
                                <a:pt x="336" y="262"/>
                              </a:lnTo>
                              <a:lnTo>
                                <a:pt x="344" y="228"/>
                              </a:lnTo>
                              <a:lnTo>
                                <a:pt x="384" y="0"/>
                              </a:lnTo>
                              <a:lnTo>
                                <a:pt x="572" y="0"/>
                              </a:lnTo>
                              <a:lnTo>
                                <a:pt x="490" y="476"/>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 name="Freeform 161"/>
                      <wps:cNvSpPr>
                        <a:spLocks noChangeAspect="1"/>
                      </wps:cNvSpPr>
                      <wps:spPr bwMode="auto">
                        <a:xfrm>
                          <a:off x="3072" y="248"/>
                          <a:ext cx="612" cy="654"/>
                        </a:xfrm>
                        <a:custGeom>
                          <a:avLst/>
                          <a:gdLst>
                            <a:gd name="T0" fmla="*/ 212 w 612"/>
                            <a:gd name="T1" fmla="*/ 520 h 654"/>
                            <a:gd name="T2" fmla="*/ 188 w 612"/>
                            <a:gd name="T3" fmla="*/ 654 h 654"/>
                            <a:gd name="T4" fmla="*/ 0 w 612"/>
                            <a:gd name="T5" fmla="*/ 654 h 654"/>
                            <a:gd name="T6" fmla="*/ 114 w 612"/>
                            <a:gd name="T7" fmla="*/ 0 h 654"/>
                            <a:gd name="T8" fmla="*/ 304 w 612"/>
                            <a:gd name="T9" fmla="*/ 0 h 654"/>
                            <a:gd name="T10" fmla="*/ 246 w 612"/>
                            <a:gd name="T11" fmla="*/ 324 h 654"/>
                            <a:gd name="T12" fmla="*/ 392 w 612"/>
                            <a:gd name="T13" fmla="*/ 178 h 654"/>
                            <a:gd name="T14" fmla="*/ 612 w 612"/>
                            <a:gd name="T15" fmla="*/ 178 h 654"/>
                            <a:gd name="T16" fmla="*/ 404 w 612"/>
                            <a:gd name="T17" fmla="*/ 362 h 654"/>
                            <a:gd name="T18" fmla="*/ 552 w 612"/>
                            <a:gd name="T19" fmla="*/ 654 h 654"/>
                            <a:gd name="T20" fmla="*/ 324 w 612"/>
                            <a:gd name="T21" fmla="*/ 654 h 654"/>
                            <a:gd name="T22" fmla="*/ 254 w 612"/>
                            <a:gd name="T23" fmla="*/ 484 h 654"/>
                            <a:gd name="T24" fmla="*/ 212 w 612"/>
                            <a:gd name="T25" fmla="*/ 52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2" h="654">
                              <a:moveTo>
                                <a:pt x="212" y="520"/>
                              </a:moveTo>
                              <a:lnTo>
                                <a:pt x="188" y="654"/>
                              </a:lnTo>
                              <a:lnTo>
                                <a:pt x="0" y="654"/>
                              </a:lnTo>
                              <a:lnTo>
                                <a:pt x="114" y="0"/>
                              </a:lnTo>
                              <a:lnTo>
                                <a:pt x="304" y="0"/>
                              </a:lnTo>
                              <a:lnTo>
                                <a:pt x="246" y="324"/>
                              </a:lnTo>
                              <a:lnTo>
                                <a:pt x="392" y="178"/>
                              </a:lnTo>
                              <a:lnTo>
                                <a:pt x="612" y="178"/>
                              </a:lnTo>
                              <a:lnTo>
                                <a:pt x="404" y="362"/>
                              </a:lnTo>
                              <a:lnTo>
                                <a:pt x="552" y="654"/>
                              </a:lnTo>
                              <a:lnTo>
                                <a:pt x="324" y="654"/>
                              </a:lnTo>
                              <a:lnTo>
                                <a:pt x="254" y="484"/>
                              </a:lnTo>
                              <a:lnTo>
                                <a:pt x="212" y="52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Freeform 162"/>
                      <wps:cNvSpPr>
                        <a:spLocks noChangeAspect="1" noEditPoints="1"/>
                      </wps:cNvSpPr>
                      <wps:spPr bwMode="auto">
                        <a:xfrm>
                          <a:off x="3620" y="412"/>
                          <a:ext cx="554" cy="502"/>
                        </a:xfrm>
                        <a:custGeom>
                          <a:avLst/>
                          <a:gdLst>
                            <a:gd name="T0" fmla="*/ 186 w 554"/>
                            <a:gd name="T1" fmla="*/ 294 h 502"/>
                            <a:gd name="T2" fmla="*/ 186 w 554"/>
                            <a:gd name="T3" fmla="*/ 326 h 502"/>
                            <a:gd name="T4" fmla="*/ 194 w 554"/>
                            <a:gd name="T5" fmla="*/ 352 h 502"/>
                            <a:gd name="T6" fmla="*/ 212 w 554"/>
                            <a:gd name="T7" fmla="*/ 372 h 502"/>
                            <a:gd name="T8" fmla="*/ 236 w 554"/>
                            <a:gd name="T9" fmla="*/ 384 h 502"/>
                            <a:gd name="T10" fmla="*/ 264 w 554"/>
                            <a:gd name="T11" fmla="*/ 388 h 502"/>
                            <a:gd name="T12" fmla="*/ 286 w 554"/>
                            <a:gd name="T13" fmla="*/ 386 h 502"/>
                            <a:gd name="T14" fmla="*/ 306 w 554"/>
                            <a:gd name="T15" fmla="*/ 378 h 502"/>
                            <a:gd name="T16" fmla="*/ 326 w 554"/>
                            <a:gd name="T17" fmla="*/ 364 h 502"/>
                            <a:gd name="T18" fmla="*/ 342 w 554"/>
                            <a:gd name="T19" fmla="*/ 346 h 502"/>
                            <a:gd name="T20" fmla="*/ 522 w 554"/>
                            <a:gd name="T21" fmla="*/ 346 h 502"/>
                            <a:gd name="T22" fmla="*/ 498 w 554"/>
                            <a:gd name="T23" fmla="*/ 386 h 502"/>
                            <a:gd name="T24" fmla="*/ 470 w 554"/>
                            <a:gd name="T25" fmla="*/ 420 h 502"/>
                            <a:gd name="T26" fmla="*/ 436 w 554"/>
                            <a:gd name="T27" fmla="*/ 448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2 w 554"/>
                            <a:gd name="T39" fmla="*/ 500 h 502"/>
                            <a:gd name="T40" fmla="*/ 138 w 554"/>
                            <a:gd name="T41" fmla="*/ 490 h 502"/>
                            <a:gd name="T42" fmla="*/ 98 w 554"/>
                            <a:gd name="T43" fmla="*/ 474 h 502"/>
                            <a:gd name="T44" fmla="*/ 64 w 554"/>
                            <a:gd name="T45" fmla="*/ 452 h 502"/>
                            <a:gd name="T46" fmla="*/ 38 w 554"/>
                            <a:gd name="T47" fmla="*/ 424 h 502"/>
                            <a:gd name="T48" fmla="*/ 18 w 554"/>
                            <a:gd name="T49" fmla="*/ 392 h 502"/>
                            <a:gd name="T50" fmla="*/ 4 w 554"/>
                            <a:gd name="T51" fmla="*/ 352 h 502"/>
                            <a:gd name="T52" fmla="*/ 0 w 554"/>
                            <a:gd name="T53" fmla="*/ 306 h 502"/>
                            <a:gd name="T54" fmla="*/ 4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2 w 554"/>
                            <a:gd name="T69" fmla="*/ 6 h 502"/>
                            <a:gd name="T70" fmla="*/ 320 w 554"/>
                            <a:gd name="T71" fmla="*/ 0 h 502"/>
                            <a:gd name="T72" fmla="*/ 374 w 554"/>
                            <a:gd name="T73" fmla="*/ 6 h 502"/>
                            <a:gd name="T74" fmla="*/ 422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6 w 554"/>
                            <a:gd name="T89" fmla="*/ 294 h 502"/>
                            <a:gd name="T90" fmla="*/ 186 w 554"/>
                            <a:gd name="T91" fmla="*/ 294 h 502"/>
                            <a:gd name="T92" fmla="*/ 374 w 554"/>
                            <a:gd name="T93" fmla="*/ 198 h 502"/>
                            <a:gd name="T94" fmla="*/ 374 w 554"/>
                            <a:gd name="T95" fmla="*/ 172 h 502"/>
                            <a:gd name="T96" fmla="*/ 366 w 554"/>
                            <a:gd name="T97" fmla="*/ 150 h 502"/>
                            <a:gd name="T98" fmla="*/ 352 w 554"/>
                            <a:gd name="T99" fmla="*/ 132 h 502"/>
                            <a:gd name="T100" fmla="*/ 330 w 554"/>
                            <a:gd name="T101" fmla="*/ 120 h 502"/>
                            <a:gd name="T102" fmla="*/ 306 w 554"/>
                            <a:gd name="T103" fmla="*/ 116 h 502"/>
                            <a:gd name="T104" fmla="*/ 274 w 554"/>
                            <a:gd name="T105" fmla="*/ 120 h 502"/>
                            <a:gd name="T106" fmla="*/ 248 w 554"/>
                            <a:gd name="T107" fmla="*/ 130 h 502"/>
                            <a:gd name="T108" fmla="*/ 228 w 554"/>
                            <a:gd name="T109" fmla="*/ 148 h 502"/>
                            <a:gd name="T110" fmla="*/ 212 w 554"/>
                            <a:gd name="T111" fmla="*/ 170 h 502"/>
                            <a:gd name="T112" fmla="*/ 204 w 554"/>
                            <a:gd name="T113" fmla="*/ 198 h 502"/>
                            <a:gd name="T114" fmla="*/ 374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6" y="294"/>
                              </a:moveTo>
                              <a:lnTo>
                                <a:pt x="186" y="326"/>
                              </a:lnTo>
                              <a:lnTo>
                                <a:pt x="194" y="352"/>
                              </a:lnTo>
                              <a:lnTo>
                                <a:pt x="212" y="372"/>
                              </a:lnTo>
                              <a:lnTo>
                                <a:pt x="236" y="384"/>
                              </a:lnTo>
                              <a:lnTo>
                                <a:pt x="264" y="388"/>
                              </a:lnTo>
                              <a:lnTo>
                                <a:pt x="286" y="386"/>
                              </a:lnTo>
                              <a:lnTo>
                                <a:pt x="306" y="378"/>
                              </a:lnTo>
                              <a:lnTo>
                                <a:pt x="326" y="364"/>
                              </a:lnTo>
                              <a:lnTo>
                                <a:pt x="342" y="346"/>
                              </a:lnTo>
                              <a:lnTo>
                                <a:pt x="522" y="346"/>
                              </a:lnTo>
                              <a:lnTo>
                                <a:pt x="498" y="386"/>
                              </a:lnTo>
                              <a:lnTo>
                                <a:pt x="470" y="420"/>
                              </a:lnTo>
                              <a:lnTo>
                                <a:pt x="436" y="448"/>
                              </a:lnTo>
                              <a:lnTo>
                                <a:pt x="398" y="468"/>
                              </a:lnTo>
                              <a:lnTo>
                                <a:pt x="358" y="484"/>
                              </a:lnTo>
                              <a:lnTo>
                                <a:pt x="316" y="494"/>
                              </a:lnTo>
                              <a:lnTo>
                                <a:pt x="274" y="500"/>
                              </a:lnTo>
                              <a:lnTo>
                                <a:pt x="232" y="502"/>
                              </a:lnTo>
                              <a:lnTo>
                                <a:pt x="182" y="500"/>
                              </a:lnTo>
                              <a:lnTo>
                                <a:pt x="138" y="490"/>
                              </a:lnTo>
                              <a:lnTo>
                                <a:pt x="98" y="474"/>
                              </a:lnTo>
                              <a:lnTo>
                                <a:pt x="64" y="452"/>
                              </a:lnTo>
                              <a:lnTo>
                                <a:pt x="38" y="424"/>
                              </a:lnTo>
                              <a:lnTo>
                                <a:pt x="18" y="392"/>
                              </a:lnTo>
                              <a:lnTo>
                                <a:pt x="4" y="352"/>
                              </a:lnTo>
                              <a:lnTo>
                                <a:pt x="0" y="306"/>
                              </a:lnTo>
                              <a:lnTo>
                                <a:pt x="4" y="256"/>
                              </a:lnTo>
                              <a:lnTo>
                                <a:pt x="20" y="200"/>
                              </a:lnTo>
                              <a:lnTo>
                                <a:pt x="44" y="150"/>
                              </a:lnTo>
                              <a:lnTo>
                                <a:pt x="76" y="106"/>
                              </a:lnTo>
                              <a:lnTo>
                                <a:pt x="116" y="70"/>
                              </a:lnTo>
                              <a:lnTo>
                                <a:pt x="160" y="40"/>
                              </a:lnTo>
                              <a:lnTo>
                                <a:pt x="210" y="18"/>
                              </a:lnTo>
                              <a:lnTo>
                                <a:pt x="262" y="6"/>
                              </a:lnTo>
                              <a:lnTo>
                                <a:pt x="320" y="0"/>
                              </a:lnTo>
                              <a:lnTo>
                                <a:pt x="374" y="6"/>
                              </a:lnTo>
                              <a:lnTo>
                                <a:pt x="422" y="18"/>
                              </a:lnTo>
                              <a:lnTo>
                                <a:pt x="464" y="38"/>
                              </a:lnTo>
                              <a:lnTo>
                                <a:pt x="498" y="66"/>
                              </a:lnTo>
                              <a:lnTo>
                                <a:pt x="524" y="100"/>
                              </a:lnTo>
                              <a:lnTo>
                                <a:pt x="542" y="142"/>
                              </a:lnTo>
                              <a:lnTo>
                                <a:pt x="552" y="188"/>
                              </a:lnTo>
                              <a:lnTo>
                                <a:pt x="554" y="238"/>
                              </a:lnTo>
                              <a:lnTo>
                                <a:pt x="546" y="294"/>
                              </a:lnTo>
                              <a:lnTo>
                                <a:pt x="186" y="294"/>
                              </a:lnTo>
                              <a:close/>
                              <a:moveTo>
                                <a:pt x="374" y="198"/>
                              </a:moveTo>
                              <a:lnTo>
                                <a:pt x="374" y="172"/>
                              </a:lnTo>
                              <a:lnTo>
                                <a:pt x="366" y="150"/>
                              </a:lnTo>
                              <a:lnTo>
                                <a:pt x="352" y="132"/>
                              </a:lnTo>
                              <a:lnTo>
                                <a:pt x="330" y="120"/>
                              </a:lnTo>
                              <a:lnTo>
                                <a:pt x="306" y="116"/>
                              </a:lnTo>
                              <a:lnTo>
                                <a:pt x="274" y="120"/>
                              </a:lnTo>
                              <a:lnTo>
                                <a:pt x="248" y="130"/>
                              </a:lnTo>
                              <a:lnTo>
                                <a:pt x="228" y="148"/>
                              </a:lnTo>
                              <a:lnTo>
                                <a:pt x="212" y="170"/>
                              </a:lnTo>
                              <a:lnTo>
                                <a:pt x="204" y="198"/>
                              </a:lnTo>
                              <a:lnTo>
                                <a:pt x="374"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 name="Freeform 163"/>
                      <wps:cNvSpPr>
                        <a:spLocks noChangeAspect="1"/>
                      </wps:cNvSpPr>
                      <wps:spPr bwMode="auto">
                        <a:xfrm>
                          <a:off x="1682" y="970"/>
                          <a:ext cx="648" cy="652"/>
                        </a:xfrm>
                        <a:custGeom>
                          <a:avLst/>
                          <a:gdLst>
                            <a:gd name="T0" fmla="*/ 0 w 648"/>
                            <a:gd name="T1" fmla="*/ 652 h 652"/>
                            <a:gd name="T2" fmla="*/ 116 w 648"/>
                            <a:gd name="T3" fmla="*/ 0 h 652"/>
                            <a:gd name="T4" fmla="*/ 648 w 648"/>
                            <a:gd name="T5" fmla="*/ 0 h 652"/>
                            <a:gd name="T6" fmla="*/ 620 w 648"/>
                            <a:gd name="T7" fmla="*/ 152 h 652"/>
                            <a:gd name="T8" fmla="*/ 302 w 648"/>
                            <a:gd name="T9" fmla="*/ 152 h 652"/>
                            <a:gd name="T10" fmla="*/ 286 w 648"/>
                            <a:gd name="T11" fmla="*/ 246 h 652"/>
                            <a:gd name="T12" fmla="*/ 556 w 648"/>
                            <a:gd name="T13" fmla="*/ 246 h 652"/>
                            <a:gd name="T14" fmla="*/ 528 w 648"/>
                            <a:gd name="T15" fmla="*/ 398 h 652"/>
                            <a:gd name="T16" fmla="*/ 260 w 648"/>
                            <a:gd name="T17" fmla="*/ 398 h 652"/>
                            <a:gd name="T18" fmla="*/ 240 w 648"/>
                            <a:gd name="T19" fmla="*/ 500 h 652"/>
                            <a:gd name="T20" fmla="*/ 572 w 648"/>
                            <a:gd name="T21" fmla="*/ 500 h 652"/>
                            <a:gd name="T22" fmla="*/ 546 w 648"/>
                            <a:gd name="T23" fmla="*/ 652 h 652"/>
                            <a:gd name="T24" fmla="*/ 0 w 648"/>
                            <a:gd name="T25"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8" h="652">
                              <a:moveTo>
                                <a:pt x="0" y="652"/>
                              </a:moveTo>
                              <a:lnTo>
                                <a:pt x="116" y="0"/>
                              </a:lnTo>
                              <a:lnTo>
                                <a:pt x="648" y="0"/>
                              </a:lnTo>
                              <a:lnTo>
                                <a:pt x="620" y="152"/>
                              </a:lnTo>
                              <a:lnTo>
                                <a:pt x="302" y="152"/>
                              </a:lnTo>
                              <a:lnTo>
                                <a:pt x="286" y="246"/>
                              </a:lnTo>
                              <a:lnTo>
                                <a:pt x="556" y="246"/>
                              </a:lnTo>
                              <a:lnTo>
                                <a:pt x="528" y="398"/>
                              </a:lnTo>
                              <a:lnTo>
                                <a:pt x="260" y="398"/>
                              </a:lnTo>
                              <a:lnTo>
                                <a:pt x="240" y="500"/>
                              </a:lnTo>
                              <a:lnTo>
                                <a:pt x="572" y="500"/>
                              </a:lnTo>
                              <a:lnTo>
                                <a:pt x="546" y="652"/>
                              </a:lnTo>
                              <a:lnTo>
                                <a:pt x="0" y="65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 name="Freeform 164"/>
                      <wps:cNvSpPr>
                        <a:spLocks noChangeAspect="1"/>
                      </wps:cNvSpPr>
                      <wps:spPr bwMode="auto">
                        <a:xfrm>
                          <a:off x="2294" y="1134"/>
                          <a:ext cx="572" cy="488"/>
                        </a:xfrm>
                        <a:custGeom>
                          <a:avLst/>
                          <a:gdLst>
                            <a:gd name="T0" fmla="*/ 82 w 572"/>
                            <a:gd name="T1" fmla="*/ 14 h 488"/>
                            <a:gd name="T2" fmla="*/ 256 w 572"/>
                            <a:gd name="T3" fmla="*/ 14 h 488"/>
                            <a:gd name="T4" fmla="*/ 242 w 572"/>
                            <a:gd name="T5" fmla="*/ 88 h 488"/>
                            <a:gd name="T6" fmla="*/ 274 w 572"/>
                            <a:gd name="T7" fmla="*/ 56 h 488"/>
                            <a:gd name="T8" fmla="*/ 306 w 572"/>
                            <a:gd name="T9" fmla="*/ 32 h 488"/>
                            <a:gd name="T10" fmla="*/ 340 w 572"/>
                            <a:gd name="T11" fmla="*/ 14 h 488"/>
                            <a:gd name="T12" fmla="*/ 378 w 572"/>
                            <a:gd name="T13" fmla="*/ 4 h 488"/>
                            <a:gd name="T14" fmla="*/ 418 w 572"/>
                            <a:gd name="T15" fmla="*/ 0 h 488"/>
                            <a:gd name="T16" fmla="*/ 462 w 572"/>
                            <a:gd name="T17" fmla="*/ 4 h 488"/>
                            <a:gd name="T18" fmla="*/ 498 w 572"/>
                            <a:gd name="T19" fmla="*/ 14 h 488"/>
                            <a:gd name="T20" fmla="*/ 526 w 572"/>
                            <a:gd name="T21" fmla="*/ 30 h 488"/>
                            <a:gd name="T22" fmla="*/ 548 w 572"/>
                            <a:gd name="T23" fmla="*/ 54 h 488"/>
                            <a:gd name="T24" fmla="*/ 562 w 572"/>
                            <a:gd name="T25" fmla="*/ 82 h 488"/>
                            <a:gd name="T26" fmla="*/ 570 w 572"/>
                            <a:gd name="T27" fmla="*/ 118 h 488"/>
                            <a:gd name="T28" fmla="*/ 572 w 572"/>
                            <a:gd name="T29" fmla="*/ 158 h 488"/>
                            <a:gd name="T30" fmla="*/ 566 w 572"/>
                            <a:gd name="T31" fmla="*/ 204 h 488"/>
                            <a:gd name="T32" fmla="*/ 516 w 572"/>
                            <a:gd name="T33" fmla="*/ 488 h 488"/>
                            <a:gd name="T34" fmla="*/ 328 w 572"/>
                            <a:gd name="T35" fmla="*/ 488 h 488"/>
                            <a:gd name="T36" fmla="*/ 372 w 572"/>
                            <a:gd name="T37" fmla="*/ 238 h 488"/>
                            <a:gd name="T38" fmla="*/ 374 w 572"/>
                            <a:gd name="T39" fmla="*/ 214 h 488"/>
                            <a:gd name="T40" fmla="*/ 374 w 572"/>
                            <a:gd name="T41" fmla="*/ 194 h 488"/>
                            <a:gd name="T42" fmla="*/ 370 w 572"/>
                            <a:gd name="T43" fmla="*/ 176 h 488"/>
                            <a:gd name="T44" fmla="*/ 360 w 572"/>
                            <a:gd name="T45" fmla="*/ 162 h 488"/>
                            <a:gd name="T46" fmla="*/ 344 w 572"/>
                            <a:gd name="T47" fmla="*/ 152 h 488"/>
                            <a:gd name="T48" fmla="*/ 322 w 572"/>
                            <a:gd name="T49" fmla="*/ 148 h 488"/>
                            <a:gd name="T50" fmla="*/ 294 w 572"/>
                            <a:gd name="T51" fmla="*/ 152 h 488"/>
                            <a:gd name="T52" fmla="*/ 274 w 572"/>
                            <a:gd name="T53" fmla="*/ 160 h 488"/>
                            <a:gd name="T54" fmla="*/ 258 w 572"/>
                            <a:gd name="T55" fmla="*/ 174 h 488"/>
                            <a:gd name="T56" fmla="*/ 246 w 572"/>
                            <a:gd name="T57" fmla="*/ 194 h 488"/>
                            <a:gd name="T58" fmla="*/ 236 w 572"/>
                            <a:gd name="T59" fmla="*/ 218 h 488"/>
                            <a:gd name="T60" fmla="*/ 230 w 572"/>
                            <a:gd name="T61" fmla="*/ 246 h 488"/>
                            <a:gd name="T62" fmla="*/ 188 w 572"/>
                            <a:gd name="T63" fmla="*/ 488 h 488"/>
                            <a:gd name="T64" fmla="*/ 0 w 572"/>
                            <a:gd name="T65" fmla="*/ 488 h 488"/>
                            <a:gd name="T66" fmla="*/ 82 w 572"/>
                            <a:gd name="T67"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82" y="14"/>
                              </a:moveTo>
                              <a:lnTo>
                                <a:pt x="256" y="14"/>
                              </a:lnTo>
                              <a:lnTo>
                                <a:pt x="242" y="88"/>
                              </a:lnTo>
                              <a:lnTo>
                                <a:pt x="274" y="56"/>
                              </a:lnTo>
                              <a:lnTo>
                                <a:pt x="306" y="32"/>
                              </a:lnTo>
                              <a:lnTo>
                                <a:pt x="340" y="14"/>
                              </a:lnTo>
                              <a:lnTo>
                                <a:pt x="378" y="4"/>
                              </a:lnTo>
                              <a:lnTo>
                                <a:pt x="418" y="0"/>
                              </a:lnTo>
                              <a:lnTo>
                                <a:pt x="462" y="4"/>
                              </a:lnTo>
                              <a:lnTo>
                                <a:pt x="498" y="14"/>
                              </a:lnTo>
                              <a:lnTo>
                                <a:pt x="526" y="30"/>
                              </a:lnTo>
                              <a:lnTo>
                                <a:pt x="548" y="54"/>
                              </a:lnTo>
                              <a:lnTo>
                                <a:pt x="562" y="82"/>
                              </a:lnTo>
                              <a:lnTo>
                                <a:pt x="570" y="118"/>
                              </a:lnTo>
                              <a:lnTo>
                                <a:pt x="572" y="158"/>
                              </a:lnTo>
                              <a:lnTo>
                                <a:pt x="566" y="204"/>
                              </a:lnTo>
                              <a:lnTo>
                                <a:pt x="516" y="488"/>
                              </a:lnTo>
                              <a:lnTo>
                                <a:pt x="328" y="488"/>
                              </a:lnTo>
                              <a:lnTo>
                                <a:pt x="372" y="238"/>
                              </a:lnTo>
                              <a:lnTo>
                                <a:pt x="374" y="214"/>
                              </a:lnTo>
                              <a:lnTo>
                                <a:pt x="374" y="194"/>
                              </a:lnTo>
                              <a:lnTo>
                                <a:pt x="370" y="176"/>
                              </a:lnTo>
                              <a:lnTo>
                                <a:pt x="360" y="162"/>
                              </a:lnTo>
                              <a:lnTo>
                                <a:pt x="344" y="152"/>
                              </a:lnTo>
                              <a:lnTo>
                                <a:pt x="322" y="148"/>
                              </a:lnTo>
                              <a:lnTo>
                                <a:pt x="294" y="152"/>
                              </a:lnTo>
                              <a:lnTo>
                                <a:pt x="274" y="160"/>
                              </a:lnTo>
                              <a:lnTo>
                                <a:pt x="258" y="174"/>
                              </a:lnTo>
                              <a:lnTo>
                                <a:pt x="246" y="194"/>
                              </a:lnTo>
                              <a:lnTo>
                                <a:pt x="236" y="218"/>
                              </a:lnTo>
                              <a:lnTo>
                                <a:pt x="230" y="246"/>
                              </a:lnTo>
                              <a:lnTo>
                                <a:pt x="188" y="488"/>
                              </a:lnTo>
                              <a:lnTo>
                                <a:pt x="0" y="488"/>
                              </a:lnTo>
                              <a:lnTo>
                                <a:pt x="82"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 name="Freeform 165"/>
                      <wps:cNvSpPr>
                        <a:spLocks noChangeAspect="1" noEditPoints="1"/>
                      </wps:cNvSpPr>
                      <wps:spPr bwMode="auto">
                        <a:xfrm>
                          <a:off x="2900" y="1134"/>
                          <a:ext cx="554" cy="502"/>
                        </a:xfrm>
                        <a:custGeom>
                          <a:avLst/>
                          <a:gdLst>
                            <a:gd name="T0" fmla="*/ 188 w 554"/>
                            <a:gd name="T1" fmla="*/ 294 h 502"/>
                            <a:gd name="T2" fmla="*/ 186 w 554"/>
                            <a:gd name="T3" fmla="*/ 326 h 502"/>
                            <a:gd name="T4" fmla="*/ 196 w 554"/>
                            <a:gd name="T5" fmla="*/ 350 h 502"/>
                            <a:gd name="T6" fmla="*/ 212 w 554"/>
                            <a:gd name="T7" fmla="*/ 370 h 502"/>
                            <a:gd name="T8" fmla="*/ 236 w 554"/>
                            <a:gd name="T9" fmla="*/ 382 h 502"/>
                            <a:gd name="T10" fmla="*/ 264 w 554"/>
                            <a:gd name="T11" fmla="*/ 388 h 502"/>
                            <a:gd name="T12" fmla="*/ 286 w 554"/>
                            <a:gd name="T13" fmla="*/ 384 h 502"/>
                            <a:gd name="T14" fmla="*/ 308 w 554"/>
                            <a:gd name="T15" fmla="*/ 376 h 502"/>
                            <a:gd name="T16" fmla="*/ 326 w 554"/>
                            <a:gd name="T17" fmla="*/ 364 h 502"/>
                            <a:gd name="T18" fmla="*/ 342 w 554"/>
                            <a:gd name="T19" fmla="*/ 346 h 502"/>
                            <a:gd name="T20" fmla="*/ 522 w 554"/>
                            <a:gd name="T21" fmla="*/ 346 h 502"/>
                            <a:gd name="T22" fmla="*/ 500 w 554"/>
                            <a:gd name="T23" fmla="*/ 386 h 502"/>
                            <a:gd name="T24" fmla="*/ 470 w 554"/>
                            <a:gd name="T25" fmla="*/ 420 h 502"/>
                            <a:gd name="T26" fmla="*/ 436 w 554"/>
                            <a:gd name="T27" fmla="*/ 446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4 w 554"/>
                            <a:gd name="T39" fmla="*/ 500 h 502"/>
                            <a:gd name="T40" fmla="*/ 138 w 554"/>
                            <a:gd name="T41" fmla="*/ 490 h 502"/>
                            <a:gd name="T42" fmla="*/ 100 w 554"/>
                            <a:gd name="T43" fmla="*/ 474 h 502"/>
                            <a:gd name="T44" fmla="*/ 66 w 554"/>
                            <a:gd name="T45" fmla="*/ 452 h 502"/>
                            <a:gd name="T46" fmla="*/ 38 w 554"/>
                            <a:gd name="T47" fmla="*/ 424 h 502"/>
                            <a:gd name="T48" fmla="*/ 18 w 554"/>
                            <a:gd name="T49" fmla="*/ 390 h 502"/>
                            <a:gd name="T50" fmla="*/ 6 w 554"/>
                            <a:gd name="T51" fmla="*/ 352 h 502"/>
                            <a:gd name="T52" fmla="*/ 0 w 554"/>
                            <a:gd name="T53" fmla="*/ 306 h 502"/>
                            <a:gd name="T54" fmla="*/ 6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4 w 554"/>
                            <a:gd name="T69" fmla="*/ 4 h 502"/>
                            <a:gd name="T70" fmla="*/ 320 w 554"/>
                            <a:gd name="T71" fmla="*/ 0 h 502"/>
                            <a:gd name="T72" fmla="*/ 374 w 554"/>
                            <a:gd name="T73" fmla="*/ 4 h 502"/>
                            <a:gd name="T74" fmla="*/ 424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8 w 554"/>
                            <a:gd name="T89" fmla="*/ 294 h 502"/>
                            <a:gd name="T90" fmla="*/ 188 w 554"/>
                            <a:gd name="T91" fmla="*/ 294 h 502"/>
                            <a:gd name="T92" fmla="*/ 376 w 554"/>
                            <a:gd name="T93" fmla="*/ 198 h 502"/>
                            <a:gd name="T94" fmla="*/ 376 w 554"/>
                            <a:gd name="T95" fmla="*/ 172 h 502"/>
                            <a:gd name="T96" fmla="*/ 368 w 554"/>
                            <a:gd name="T97" fmla="*/ 150 h 502"/>
                            <a:gd name="T98" fmla="*/ 352 w 554"/>
                            <a:gd name="T99" fmla="*/ 132 h 502"/>
                            <a:gd name="T100" fmla="*/ 332 w 554"/>
                            <a:gd name="T101" fmla="*/ 120 h 502"/>
                            <a:gd name="T102" fmla="*/ 306 w 554"/>
                            <a:gd name="T103" fmla="*/ 116 h 502"/>
                            <a:gd name="T104" fmla="*/ 276 w 554"/>
                            <a:gd name="T105" fmla="*/ 118 h 502"/>
                            <a:gd name="T106" fmla="*/ 248 w 554"/>
                            <a:gd name="T107" fmla="*/ 130 h 502"/>
                            <a:gd name="T108" fmla="*/ 228 w 554"/>
                            <a:gd name="T109" fmla="*/ 146 h 502"/>
                            <a:gd name="T110" fmla="*/ 212 w 554"/>
                            <a:gd name="T111" fmla="*/ 170 h 502"/>
                            <a:gd name="T112" fmla="*/ 204 w 554"/>
                            <a:gd name="T113" fmla="*/ 198 h 502"/>
                            <a:gd name="T114" fmla="*/ 376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8" y="294"/>
                              </a:moveTo>
                              <a:lnTo>
                                <a:pt x="186" y="326"/>
                              </a:lnTo>
                              <a:lnTo>
                                <a:pt x="196" y="350"/>
                              </a:lnTo>
                              <a:lnTo>
                                <a:pt x="212" y="370"/>
                              </a:lnTo>
                              <a:lnTo>
                                <a:pt x="236" y="382"/>
                              </a:lnTo>
                              <a:lnTo>
                                <a:pt x="264" y="388"/>
                              </a:lnTo>
                              <a:lnTo>
                                <a:pt x="286" y="384"/>
                              </a:lnTo>
                              <a:lnTo>
                                <a:pt x="308" y="376"/>
                              </a:lnTo>
                              <a:lnTo>
                                <a:pt x="326" y="364"/>
                              </a:lnTo>
                              <a:lnTo>
                                <a:pt x="342" y="346"/>
                              </a:lnTo>
                              <a:lnTo>
                                <a:pt x="522" y="346"/>
                              </a:lnTo>
                              <a:lnTo>
                                <a:pt x="500" y="386"/>
                              </a:lnTo>
                              <a:lnTo>
                                <a:pt x="470" y="420"/>
                              </a:lnTo>
                              <a:lnTo>
                                <a:pt x="436" y="446"/>
                              </a:lnTo>
                              <a:lnTo>
                                <a:pt x="398" y="468"/>
                              </a:lnTo>
                              <a:lnTo>
                                <a:pt x="358" y="484"/>
                              </a:lnTo>
                              <a:lnTo>
                                <a:pt x="316" y="494"/>
                              </a:lnTo>
                              <a:lnTo>
                                <a:pt x="274" y="500"/>
                              </a:lnTo>
                              <a:lnTo>
                                <a:pt x="232" y="502"/>
                              </a:lnTo>
                              <a:lnTo>
                                <a:pt x="184" y="500"/>
                              </a:lnTo>
                              <a:lnTo>
                                <a:pt x="138" y="490"/>
                              </a:lnTo>
                              <a:lnTo>
                                <a:pt x="100" y="474"/>
                              </a:lnTo>
                              <a:lnTo>
                                <a:pt x="66" y="452"/>
                              </a:lnTo>
                              <a:lnTo>
                                <a:pt x="38" y="424"/>
                              </a:lnTo>
                              <a:lnTo>
                                <a:pt x="18" y="390"/>
                              </a:lnTo>
                              <a:lnTo>
                                <a:pt x="6" y="352"/>
                              </a:lnTo>
                              <a:lnTo>
                                <a:pt x="0" y="306"/>
                              </a:lnTo>
                              <a:lnTo>
                                <a:pt x="6" y="256"/>
                              </a:lnTo>
                              <a:lnTo>
                                <a:pt x="20" y="200"/>
                              </a:lnTo>
                              <a:lnTo>
                                <a:pt x="44" y="150"/>
                              </a:lnTo>
                              <a:lnTo>
                                <a:pt x="76" y="106"/>
                              </a:lnTo>
                              <a:lnTo>
                                <a:pt x="116" y="70"/>
                              </a:lnTo>
                              <a:lnTo>
                                <a:pt x="160" y="40"/>
                              </a:lnTo>
                              <a:lnTo>
                                <a:pt x="210" y="18"/>
                              </a:lnTo>
                              <a:lnTo>
                                <a:pt x="264" y="4"/>
                              </a:lnTo>
                              <a:lnTo>
                                <a:pt x="320" y="0"/>
                              </a:lnTo>
                              <a:lnTo>
                                <a:pt x="374" y="4"/>
                              </a:lnTo>
                              <a:lnTo>
                                <a:pt x="424" y="18"/>
                              </a:lnTo>
                              <a:lnTo>
                                <a:pt x="464" y="38"/>
                              </a:lnTo>
                              <a:lnTo>
                                <a:pt x="498" y="66"/>
                              </a:lnTo>
                              <a:lnTo>
                                <a:pt x="524" y="100"/>
                              </a:lnTo>
                              <a:lnTo>
                                <a:pt x="542" y="142"/>
                              </a:lnTo>
                              <a:lnTo>
                                <a:pt x="552" y="188"/>
                              </a:lnTo>
                              <a:lnTo>
                                <a:pt x="554" y="238"/>
                              </a:lnTo>
                              <a:lnTo>
                                <a:pt x="548" y="294"/>
                              </a:lnTo>
                              <a:lnTo>
                                <a:pt x="188" y="294"/>
                              </a:lnTo>
                              <a:close/>
                              <a:moveTo>
                                <a:pt x="376" y="198"/>
                              </a:moveTo>
                              <a:lnTo>
                                <a:pt x="376" y="172"/>
                              </a:lnTo>
                              <a:lnTo>
                                <a:pt x="368" y="150"/>
                              </a:lnTo>
                              <a:lnTo>
                                <a:pt x="352" y="132"/>
                              </a:lnTo>
                              <a:lnTo>
                                <a:pt x="332" y="120"/>
                              </a:lnTo>
                              <a:lnTo>
                                <a:pt x="306" y="116"/>
                              </a:lnTo>
                              <a:lnTo>
                                <a:pt x="276" y="118"/>
                              </a:lnTo>
                              <a:lnTo>
                                <a:pt x="248" y="130"/>
                              </a:lnTo>
                              <a:lnTo>
                                <a:pt x="228" y="146"/>
                              </a:lnTo>
                              <a:lnTo>
                                <a:pt x="212" y="170"/>
                              </a:lnTo>
                              <a:lnTo>
                                <a:pt x="204" y="198"/>
                              </a:lnTo>
                              <a:lnTo>
                                <a:pt x="376"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 name="Freeform 166"/>
                      <wps:cNvSpPr>
                        <a:spLocks noChangeAspect="1"/>
                      </wps:cNvSpPr>
                      <wps:spPr bwMode="auto">
                        <a:xfrm>
                          <a:off x="3470" y="1134"/>
                          <a:ext cx="430" cy="488"/>
                        </a:xfrm>
                        <a:custGeom>
                          <a:avLst/>
                          <a:gdLst>
                            <a:gd name="T0" fmla="*/ 84 w 430"/>
                            <a:gd name="T1" fmla="*/ 14 h 488"/>
                            <a:gd name="T2" fmla="*/ 254 w 430"/>
                            <a:gd name="T3" fmla="*/ 14 h 488"/>
                            <a:gd name="T4" fmla="*/ 238 w 430"/>
                            <a:gd name="T5" fmla="*/ 110 h 488"/>
                            <a:gd name="T6" fmla="*/ 240 w 430"/>
                            <a:gd name="T7" fmla="*/ 110 h 488"/>
                            <a:gd name="T8" fmla="*/ 266 w 430"/>
                            <a:gd name="T9" fmla="*/ 70 h 488"/>
                            <a:gd name="T10" fmla="*/ 294 w 430"/>
                            <a:gd name="T11" fmla="*/ 38 h 488"/>
                            <a:gd name="T12" fmla="*/ 326 w 430"/>
                            <a:gd name="T13" fmla="*/ 18 h 488"/>
                            <a:gd name="T14" fmla="*/ 364 w 430"/>
                            <a:gd name="T15" fmla="*/ 4 h 488"/>
                            <a:gd name="T16" fmla="*/ 406 w 430"/>
                            <a:gd name="T17" fmla="*/ 0 h 488"/>
                            <a:gd name="T18" fmla="*/ 418 w 430"/>
                            <a:gd name="T19" fmla="*/ 2 h 488"/>
                            <a:gd name="T20" fmla="*/ 430 w 430"/>
                            <a:gd name="T21" fmla="*/ 2 h 488"/>
                            <a:gd name="T22" fmla="*/ 396 w 430"/>
                            <a:gd name="T23" fmla="*/ 192 h 488"/>
                            <a:gd name="T24" fmla="*/ 376 w 430"/>
                            <a:gd name="T25" fmla="*/ 188 h 488"/>
                            <a:gd name="T26" fmla="*/ 358 w 430"/>
                            <a:gd name="T27" fmla="*/ 186 h 488"/>
                            <a:gd name="T28" fmla="*/ 322 w 430"/>
                            <a:gd name="T29" fmla="*/ 190 h 488"/>
                            <a:gd name="T30" fmla="*/ 292 w 430"/>
                            <a:gd name="T31" fmla="*/ 200 h 488"/>
                            <a:gd name="T32" fmla="*/ 266 w 430"/>
                            <a:gd name="T33" fmla="*/ 216 h 488"/>
                            <a:gd name="T34" fmla="*/ 244 w 430"/>
                            <a:gd name="T35" fmla="*/ 244 h 488"/>
                            <a:gd name="T36" fmla="*/ 228 w 430"/>
                            <a:gd name="T37" fmla="*/ 278 h 488"/>
                            <a:gd name="T38" fmla="*/ 218 w 430"/>
                            <a:gd name="T39" fmla="*/ 324 h 488"/>
                            <a:gd name="T40" fmla="*/ 188 w 430"/>
                            <a:gd name="T41" fmla="*/ 488 h 488"/>
                            <a:gd name="T42" fmla="*/ 0 w 430"/>
                            <a:gd name="T43" fmla="*/ 488 h 488"/>
                            <a:gd name="T44" fmla="*/ 84 w 430"/>
                            <a:gd name="T45"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488">
                              <a:moveTo>
                                <a:pt x="84" y="14"/>
                              </a:moveTo>
                              <a:lnTo>
                                <a:pt x="254" y="14"/>
                              </a:lnTo>
                              <a:lnTo>
                                <a:pt x="238" y="110"/>
                              </a:lnTo>
                              <a:lnTo>
                                <a:pt x="240" y="110"/>
                              </a:lnTo>
                              <a:lnTo>
                                <a:pt x="266" y="70"/>
                              </a:lnTo>
                              <a:lnTo>
                                <a:pt x="294" y="38"/>
                              </a:lnTo>
                              <a:lnTo>
                                <a:pt x="326" y="18"/>
                              </a:lnTo>
                              <a:lnTo>
                                <a:pt x="364" y="4"/>
                              </a:lnTo>
                              <a:lnTo>
                                <a:pt x="406" y="0"/>
                              </a:lnTo>
                              <a:lnTo>
                                <a:pt x="418" y="2"/>
                              </a:lnTo>
                              <a:lnTo>
                                <a:pt x="430" y="2"/>
                              </a:lnTo>
                              <a:lnTo>
                                <a:pt x="396" y="192"/>
                              </a:lnTo>
                              <a:lnTo>
                                <a:pt x="376" y="188"/>
                              </a:lnTo>
                              <a:lnTo>
                                <a:pt x="358" y="186"/>
                              </a:lnTo>
                              <a:lnTo>
                                <a:pt x="322" y="190"/>
                              </a:lnTo>
                              <a:lnTo>
                                <a:pt x="292" y="200"/>
                              </a:lnTo>
                              <a:lnTo>
                                <a:pt x="266" y="216"/>
                              </a:lnTo>
                              <a:lnTo>
                                <a:pt x="244" y="244"/>
                              </a:lnTo>
                              <a:lnTo>
                                <a:pt x="228" y="278"/>
                              </a:lnTo>
                              <a:lnTo>
                                <a:pt x="218" y="324"/>
                              </a:lnTo>
                              <a:lnTo>
                                <a:pt x="188" y="488"/>
                              </a:lnTo>
                              <a:lnTo>
                                <a:pt x="0" y="488"/>
                              </a:lnTo>
                              <a:lnTo>
                                <a:pt x="84"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 name="Freeform 167"/>
                      <wps:cNvSpPr>
                        <a:spLocks noChangeAspect="1" noEditPoints="1"/>
                      </wps:cNvSpPr>
                      <wps:spPr bwMode="auto">
                        <a:xfrm>
                          <a:off x="3876" y="1134"/>
                          <a:ext cx="586" cy="650"/>
                        </a:xfrm>
                        <a:custGeom>
                          <a:avLst/>
                          <a:gdLst>
                            <a:gd name="T0" fmla="*/ 190 w 586"/>
                            <a:gd name="T1" fmla="*/ 520 h 650"/>
                            <a:gd name="T2" fmla="*/ 198 w 586"/>
                            <a:gd name="T3" fmla="*/ 534 h 650"/>
                            <a:gd name="T4" fmla="*/ 220 w 586"/>
                            <a:gd name="T5" fmla="*/ 544 h 650"/>
                            <a:gd name="T6" fmla="*/ 266 w 586"/>
                            <a:gd name="T7" fmla="*/ 542 h 650"/>
                            <a:gd name="T8" fmla="*/ 306 w 586"/>
                            <a:gd name="T9" fmla="*/ 516 h 650"/>
                            <a:gd name="T10" fmla="*/ 328 w 586"/>
                            <a:gd name="T11" fmla="*/ 454 h 650"/>
                            <a:gd name="T12" fmla="*/ 314 w 586"/>
                            <a:gd name="T13" fmla="*/ 430 h 650"/>
                            <a:gd name="T14" fmla="*/ 262 w 586"/>
                            <a:gd name="T15" fmla="*/ 456 h 650"/>
                            <a:gd name="T16" fmla="*/ 190 w 586"/>
                            <a:gd name="T17" fmla="*/ 466 h 650"/>
                            <a:gd name="T18" fmla="*/ 114 w 586"/>
                            <a:gd name="T19" fmla="*/ 452 h 650"/>
                            <a:gd name="T20" fmla="*/ 60 w 586"/>
                            <a:gd name="T21" fmla="*/ 412 h 650"/>
                            <a:gd name="T22" fmla="*/ 28 w 586"/>
                            <a:gd name="T23" fmla="*/ 354 h 650"/>
                            <a:gd name="T24" fmla="*/ 20 w 586"/>
                            <a:gd name="T25" fmla="*/ 280 h 650"/>
                            <a:gd name="T26" fmla="*/ 32 w 586"/>
                            <a:gd name="T27" fmla="*/ 202 h 650"/>
                            <a:gd name="T28" fmla="*/ 64 w 586"/>
                            <a:gd name="T29" fmla="*/ 126 h 650"/>
                            <a:gd name="T30" fmla="*/ 114 w 586"/>
                            <a:gd name="T31" fmla="*/ 62 h 650"/>
                            <a:gd name="T32" fmla="*/ 186 w 586"/>
                            <a:gd name="T33" fmla="*/ 16 h 650"/>
                            <a:gd name="T34" fmla="*/ 278 w 586"/>
                            <a:gd name="T35" fmla="*/ 0 h 650"/>
                            <a:gd name="T36" fmla="*/ 356 w 586"/>
                            <a:gd name="T37" fmla="*/ 20 h 650"/>
                            <a:gd name="T38" fmla="*/ 410 w 586"/>
                            <a:gd name="T39" fmla="*/ 76 h 650"/>
                            <a:gd name="T40" fmla="*/ 586 w 586"/>
                            <a:gd name="T41" fmla="*/ 14 h 650"/>
                            <a:gd name="T42" fmla="*/ 512 w 586"/>
                            <a:gd name="T43" fmla="*/ 434 h 650"/>
                            <a:gd name="T44" fmla="*/ 492 w 586"/>
                            <a:gd name="T45" fmla="*/ 504 h 650"/>
                            <a:gd name="T46" fmla="*/ 460 w 586"/>
                            <a:gd name="T47" fmla="*/ 564 h 650"/>
                            <a:gd name="T48" fmla="*/ 410 w 586"/>
                            <a:gd name="T49" fmla="*/ 610 h 650"/>
                            <a:gd name="T50" fmla="*/ 332 w 586"/>
                            <a:gd name="T51" fmla="*/ 640 h 650"/>
                            <a:gd name="T52" fmla="*/ 224 w 586"/>
                            <a:gd name="T53" fmla="*/ 650 h 650"/>
                            <a:gd name="T54" fmla="*/ 128 w 586"/>
                            <a:gd name="T55" fmla="*/ 640 h 650"/>
                            <a:gd name="T56" fmla="*/ 60 w 586"/>
                            <a:gd name="T57" fmla="*/ 616 h 650"/>
                            <a:gd name="T58" fmla="*/ 20 w 586"/>
                            <a:gd name="T59" fmla="*/ 580 h 650"/>
                            <a:gd name="T60" fmla="*/ 2 w 586"/>
                            <a:gd name="T61" fmla="*/ 536 h 650"/>
                            <a:gd name="T62" fmla="*/ 190 w 586"/>
                            <a:gd name="T63" fmla="*/ 514 h 650"/>
                            <a:gd name="T64" fmla="*/ 210 w 586"/>
                            <a:gd name="T65" fmla="*/ 266 h 650"/>
                            <a:gd name="T66" fmla="*/ 218 w 586"/>
                            <a:gd name="T67" fmla="*/ 306 h 650"/>
                            <a:gd name="T68" fmla="*/ 248 w 586"/>
                            <a:gd name="T69" fmla="*/ 332 h 650"/>
                            <a:gd name="T70" fmla="*/ 296 w 586"/>
                            <a:gd name="T71" fmla="*/ 332 h 650"/>
                            <a:gd name="T72" fmla="*/ 336 w 586"/>
                            <a:gd name="T73" fmla="*/ 306 h 650"/>
                            <a:gd name="T74" fmla="*/ 360 w 586"/>
                            <a:gd name="T75" fmla="*/ 262 h 650"/>
                            <a:gd name="T76" fmla="*/ 370 w 586"/>
                            <a:gd name="T77" fmla="*/ 216 h 650"/>
                            <a:gd name="T78" fmla="*/ 366 w 586"/>
                            <a:gd name="T79" fmla="*/ 176 h 650"/>
                            <a:gd name="T80" fmla="*/ 346 w 586"/>
                            <a:gd name="T81" fmla="*/ 146 h 650"/>
                            <a:gd name="T82" fmla="*/ 306 w 586"/>
                            <a:gd name="T83" fmla="*/ 136 h 650"/>
                            <a:gd name="T84" fmla="*/ 258 w 586"/>
                            <a:gd name="T85" fmla="*/ 148 h 650"/>
                            <a:gd name="T86" fmla="*/ 228 w 586"/>
                            <a:gd name="T87" fmla="*/ 188 h 650"/>
                            <a:gd name="T88" fmla="*/ 212 w 586"/>
                            <a:gd name="T89" fmla="*/ 242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6" h="650">
                              <a:moveTo>
                                <a:pt x="190" y="514"/>
                              </a:moveTo>
                              <a:lnTo>
                                <a:pt x="190" y="520"/>
                              </a:lnTo>
                              <a:lnTo>
                                <a:pt x="192" y="526"/>
                              </a:lnTo>
                              <a:lnTo>
                                <a:pt x="198" y="534"/>
                              </a:lnTo>
                              <a:lnTo>
                                <a:pt x="206" y="540"/>
                              </a:lnTo>
                              <a:lnTo>
                                <a:pt x="220" y="544"/>
                              </a:lnTo>
                              <a:lnTo>
                                <a:pt x="236" y="546"/>
                              </a:lnTo>
                              <a:lnTo>
                                <a:pt x="266" y="542"/>
                              </a:lnTo>
                              <a:lnTo>
                                <a:pt x="290" y="532"/>
                              </a:lnTo>
                              <a:lnTo>
                                <a:pt x="306" y="516"/>
                              </a:lnTo>
                              <a:lnTo>
                                <a:pt x="320" y="490"/>
                              </a:lnTo>
                              <a:lnTo>
                                <a:pt x="328" y="454"/>
                              </a:lnTo>
                              <a:lnTo>
                                <a:pt x="336" y="414"/>
                              </a:lnTo>
                              <a:lnTo>
                                <a:pt x="314" y="430"/>
                              </a:lnTo>
                              <a:lnTo>
                                <a:pt x="290" y="444"/>
                              </a:lnTo>
                              <a:lnTo>
                                <a:pt x="262" y="456"/>
                              </a:lnTo>
                              <a:lnTo>
                                <a:pt x="228" y="464"/>
                              </a:lnTo>
                              <a:lnTo>
                                <a:pt x="190" y="466"/>
                              </a:lnTo>
                              <a:lnTo>
                                <a:pt x="150" y="462"/>
                              </a:lnTo>
                              <a:lnTo>
                                <a:pt x="114" y="452"/>
                              </a:lnTo>
                              <a:lnTo>
                                <a:pt x="84" y="434"/>
                              </a:lnTo>
                              <a:lnTo>
                                <a:pt x="60" y="412"/>
                              </a:lnTo>
                              <a:lnTo>
                                <a:pt x="42" y="384"/>
                              </a:lnTo>
                              <a:lnTo>
                                <a:pt x="28" y="354"/>
                              </a:lnTo>
                              <a:lnTo>
                                <a:pt x="20" y="318"/>
                              </a:lnTo>
                              <a:lnTo>
                                <a:pt x="20" y="280"/>
                              </a:lnTo>
                              <a:lnTo>
                                <a:pt x="24" y="242"/>
                              </a:lnTo>
                              <a:lnTo>
                                <a:pt x="32" y="202"/>
                              </a:lnTo>
                              <a:lnTo>
                                <a:pt x="46" y="164"/>
                              </a:lnTo>
                              <a:lnTo>
                                <a:pt x="64" y="126"/>
                              </a:lnTo>
                              <a:lnTo>
                                <a:pt x="86" y="92"/>
                              </a:lnTo>
                              <a:lnTo>
                                <a:pt x="114" y="62"/>
                              </a:lnTo>
                              <a:lnTo>
                                <a:pt x="148" y="36"/>
                              </a:lnTo>
                              <a:lnTo>
                                <a:pt x="186" y="16"/>
                              </a:lnTo>
                              <a:lnTo>
                                <a:pt x="230" y="4"/>
                              </a:lnTo>
                              <a:lnTo>
                                <a:pt x="278" y="0"/>
                              </a:lnTo>
                              <a:lnTo>
                                <a:pt x="320" y="6"/>
                              </a:lnTo>
                              <a:lnTo>
                                <a:pt x="356" y="20"/>
                              </a:lnTo>
                              <a:lnTo>
                                <a:pt x="386" y="44"/>
                              </a:lnTo>
                              <a:lnTo>
                                <a:pt x="410" y="76"/>
                              </a:lnTo>
                              <a:lnTo>
                                <a:pt x="420" y="14"/>
                              </a:lnTo>
                              <a:lnTo>
                                <a:pt x="586" y="14"/>
                              </a:lnTo>
                              <a:lnTo>
                                <a:pt x="518" y="396"/>
                              </a:lnTo>
                              <a:lnTo>
                                <a:pt x="512" y="434"/>
                              </a:lnTo>
                              <a:lnTo>
                                <a:pt x="502" y="470"/>
                              </a:lnTo>
                              <a:lnTo>
                                <a:pt x="492" y="504"/>
                              </a:lnTo>
                              <a:lnTo>
                                <a:pt x="478" y="536"/>
                              </a:lnTo>
                              <a:lnTo>
                                <a:pt x="460" y="564"/>
                              </a:lnTo>
                              <a:lnTo>
                                <a:pt x="438" y="588"/>
                              </a:lnTo>
                              <a:lnTo>
                                <a:pt x="410" y="610"/>
                              </a:lnTo>
                              <a:lnTo>
                                <a:pt x="374" y="626"/>
                              </a:lnTo>
                              <a:lnTo>
                                <a:pt x="332" y="640"/>
                              </a:lnTo>
                              <a:lnTo>
                                <a:pt x="282" y="648"/>
                              </a:lnTo>
                              <a:lnTo>
                                <a:pt x="224" y="650"/>
                              </a:lnTo>
                              <a:lnTo>
                                <a:pt x="172" y="648"/>
                              </a:lnTo>
                              <a:lnTo>
                                <a:pt x="128" y="640"/>
                              </a:lnTo>
                              <a:lnTo>
                                <a:pt x="90" y="630"/>
                              </a:lnTo>
                              <a:lnTo>
                                <a:pt x="60" y="616"/>
                              </a:lnTo>
                              <a:lnTo>
                                <a:pt x="36" y="598"/>
                              </a:lnTo>
                              <a:lnTo>
                                <a:pt x="20" y="580"/>
                              </a:lnTo>
                              <a:lnTo>
                                <a:pt x="8" y="558"/>
                              </a:lnTo>
                              <a:lnTo>
                                <a:pt x="2" y="536"/>
                              </a:lnTo>
                              <a:lnTo>
                                <a:pt x="0" y="514"/>
                              </a:lnTo>
                              <a:lnTo>
                                <a:pt x="190" y="514"/>
                              </a:lnTo>
                              <a:close/>
                              <a:moveTo>
                                <a:pt x="212" y="242"/>
                              </a:moveTo>
                              <a:lnTo>
                                <a:pt x="210" y="266"/>
                              </a:lnTo>
                              <a:lnTo>
                                <a:pt x="212" y="288"/>
                              </a:lnTo>
                              <a:lnTo>
                                <a:pt x="218" y="306"/>
                              </a:lnTo>
                              <a:lnTo>
                                <a:pt x="230" y="322"/>
                              </a:lnTo>
                              <a:lnTo>
                                <a:pt x="248" y="332"/>
                              </a:lnTo>
                              <a:lnTo>
                                <a:pt x="270" y="336"/>
                              </a:lnTo>
                              <a:lnTo>
                                <a:pt x="296" y="332"/>
                              </a:lnTo>
                              <a:lnTo>
                                <a:pt x="318" y="322"/>
                              </a:lnTo>
                              <a:lnTo>
                                <a:pt x="336" y="306"/>
                              </a:lnTo>
                              <a:lnTo>
                                <a:pt x="350" y="286"/>
                              </a:lnTo>
                              <a:lnTo>
                                <a:pt x="360" y="262"/>
                              </a:lnTo>
                              <a:lnTo>
                                <a:pt x="366" y="238"/>
                              </a:lnTo>
                              <a:lnTo>
                                <a:pt x="370" y="216"/>
                              </a:lnTo>
                              <a:lnTo>
                                <a:pt x="370" y="194"/>
                              </a:lnTo>
                              <a:lnTo>
                                <a:pt x="366" y="176"/>
                              </a:lnTo>
                              <a:lnTo>
                                <a:pt x="358" y="158"/>
                              </a:lnTo>
                              <a:lnTo>
                                <a:pt x="346" y="146"/>
                              </a:lnTo>
                              <a:lnTo>
                                <a:pt x="328" y="138"/>
                              </a:lnTo>
                              <a:lnTo>
                                <a:pt x="306" y="136"/>
                              </a:lnTo>
                              <a:lnTo>
                                <a:pt x="280" y="138"/>
                              </a:lnTo>
                              <a:lnTo>
                                <a:pt x="258" y="148"/>
                              </a:lnTo>
                              <a:lnTo>
                                <a:pt x="242" y="166"/>
                              </a:lnTo>
                              <a:lnTo>
                                <a:pt x="228" y="188"/>
                              </a:lnTo>
                              <a:lnTo>
                                <a:pt x="218" y="214"/>
                              </a:lnTo>
                              <a:lnTo>
                                <a:pt x="212" y="24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 name="Freeform 168"/>
                      <wps:cNvSpPr>
                        <a:spLocks noChangeAspect="1"/>
                      </wps:cNvSpPr>
                      <wps:spPr bwMode="auto">
                        <a:xfrm>
                          <a:off x="4452" y="1148"/>
                          <a:ext cx="586" cy="636"/>
                        </a:xfrm>
                        <a:custGeom>
                          <a:avLst/>
                          <a:gdLst>
                            <a:gd name="T0" fmla="*/ 270 w 586"/>
                            <a:gd name="T1" fmla="*/ 292 h 636"/>
                            <a:gd name="T2" fmla="*/ 404 w 586"/>
                            <a:gd name="T3" fmla="*/ 0 h 636"/>
                            <a:gd name="T4" fmla="*/ 586 w 586"/>
                            <a:gd name="T5" fmla="*/ 0 h 636"/>
                            <a:gd name="T6" fmla="*/ 356 w 586"/>
                            <a:gd name="T7" fmla="*/ 442 h 636"/>
                            <a:gd name="T8" fmla="*/ 332 w 586"/>
                            <a:gd name="T9" fmla="*/ 488 h 636"/>
                            <a:gd name="T10" fmla="*/ 310 w 586"/>
                            <a:gd name="T11" fmla="*/ 526 h 636"/>
                            <a:gd name="T12" fmla="*/ 288 w 586"/>
                            <a:gd name="T13" fmla="*/ 558 h 636"/>
                            <a:gd name="T14" fmla="*/ 266 w 586"/>
                            <a:gd name="T15" fmla="*/ 584 h 636"/>
                            <a:gd name="T16" fmla="*/ 240 w 586"/>
                            <a:gd name="T17" fmla="*/ 604 h 636"/>
                            <a:gd name="T18" fmla="*/ 212 w 586"/>
                            <a:gd name="T19" fmla="*/ 618 h 636"/>
                            <a:gd name="T20" fmla="*/ 176 w 586"/>
                            <a:gd name="T21" fmla="*/ 628 h 636"/>
                            <a:gd name="T22" fmla="*/ 134 w 586"/>
                            <a:gd name="T23" fmla="*/ 634 h 636"/>
                            <a:gd name="T24" fmla="*/ 84 w 586"/>
                            <a:gd name="T25" fmla="*/ 636 h 636"/>
                            <a:gd name="T26" fmla="*/ 50 w 586"/>
                            <a:gd name="T27" fmla="*/ 636 h 636"/>
                            <a:gd name="T28" fmla="*/ 22 w 586"/>
                            <a:gd name="T29" fmla="*/ 634 h 636"/>
                            <a:gd name="T30" fmla="*/ 0 w 586"/>
                            <a:gd name="T31" fmla="*/ 632 h 636"/>
                            <a:gd name="T32" fmla="*/ 24 w 586"/>
                            <a:gd name="T33" fmla="*/ 500 h 636"/>
                            <a:gd name="T34" fmla="*/ 44 w 586"/>
                            <a:gd name="T35" fmla="*/ 502 h 636"/>
                            <a:gd name="T36" fmla="*/ 62 w 586"/>
                            <a:gd name="T37" fmla="*/ 502 h 636"/>
                            <a:gd name="T38" fmla="*/ 94 w 586"/>
                            <a:gd name="T39" fmla="*/ 500 h 636"/>
                            <a:gd name="T40" fmla="*/ 114 w 586"/>
                            <a:gd name="T41" fmla="*/ 492 h 636"/>
                            <a:gd name="T42" fmla="*/ 126 w 586"/>
                            <a:gd name="T43" fmla="*/ 480 h 636"/>
                            <a:gd name="T44" fmla="*/ 132 w 586"/>
                            <a:gd name="T45" fmla="*/ 460 h 636"/>
                            <a:gd name="T46" fmla="*/ 128 w 586"/>
                            <a:gd name="T47" fmla="*/ 432 h 636"/>
                            <a:gd name="T48" fmla="*/ 48 w 586"/>
                            <a:gd name="T49" fmla="*/ 0 h 636"/>
                            <a:gd name="T50" fmla="*/ 238 w 586"/>
                            <a:gd name="T51" fmla="*/ 0 h 636"/>
                            <a:gd name="T52" fmla="*/ 270 w 586"/>
                            <a:gd name="T53" fmla="*/ 292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6" h="636">
                              <a:moveTo>
                                <a:pt x="270" y="292"/>
                              </a:moveTo>
                              <a:lnTo>
                                <a:pt x="404" y="0"/>
                              </a:lnTo>
                              <a:lnTo>
                                <a:pt x="586" y="0"/>
                              </a:lnTo>
                              <a:lnTo>
                                <a:pt x="356" y="442"/>
                              </a:lnTo>
                              <a:lnTo>
                                <a:pt x="332" y="488"/>
                              </a:lnTo>
                              <a:lnTo>
                                <a:pt x="310" y="526"/>
                              </a:lnTo>
                              <a:lnTo>
                                <a:pt x="288" y="558"/>
                              </a:lnTo>
                              <a:lnTo>
                                <a:pt x="266" y="584"/>
                              </a:lnTo>
                              <a:lnTo>
                                <a:pt x="240" y="604"/>
                              </a:lnTo>
                              <a:lnTo>
                                <a:pt x="212" y="618"/>
                              </a:lnTo>
                              <a:lnTo>
                                <a:pt x="176" y="628"/>
                              </a:lnTo>
                              <a:lnTo>
                                <a:pt x="134" y="634"/>
                              </a:lnTo>
                              <a:lnTo>
                                <a:pt x="84" y="636"/>
                              </a:lnTo>
                              <a:lnTo>
                                <a:pt x="50" y="636"/>
                              </a:lnTo>
                              <a:lnTo>
                                <a:pt x="22" y="634"/>
                              </a:lnTo>
                              <a:lnTo>
                                <a:pt x="0" y="632"/>
                              </a:lnTo>
                              <a:lnTo>
                                <a:pt x="24" y="500"/>
                              </a:lnTo>
                              <a:lnTo>
                                <a:pt x="44" y="502"/>
                              </a:lnTo>
                              <a:lnTo>
                                <a:pt x="62" y="502"/>
                              </a:lnTo>
                              <a:lnTo>
                                <a:pt x="94" y="500"/>
                              </a:lnTo>
                              <a:lnTo>
                                <a:pt x="114" y="492"/>
                              </a:lnTo>
                              <a:lnTo>
                                <a:pt x="126" y="480"/>
                              </a:lnTo>
                              <a:lnTo>
                                <a:pt x="132" y="460"/>
                              </a:lnTo>
                              <a:lnTo>
                                <a:pt x="128" y="432"/>
                              </a:lnTo>
                              <a:lnTo>
                                <a:pt x="48" y="0"/>
                              </a:lnTo>
                              <a:lnTo>
                                <a:pt x="238" y="0"/>
                              </a:lnTo>
                              <a:lnTo>
                                <a:pt x="270" y="29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 name="Freeform 169"/>
                      <wps:cNvSpPr>
                        <a:spLocks noChangeAspect="1" noEditPoints="1"/>
                      </wps:cNvSpPr>
                      <wps:spPr bwMode="auto">
                        <a:xfrm>
                          <a:off x="4994" y="1372"/>
                          <a:ext cx="256" cy="254"/>
                        </a:xfrm>
                        <a:custGeom>
                          <a:avLst/>
                          <a:gdLst>
                            <a:gd name="T0" fmla="*/ 4 w 256"/>
                            <a:gd name="T1" fmla="*/ 92 h 254"/>
                            <a:gd name="T2" fmla="*/ 38 w 256"/>
                            <a:gd name="T3" fmla="*/ 36 h 254"/>
                            <a:gd name="T4" fmla="*/ 94 w 256"/>
                            <a:gd name="T5" fmla="*/ 4 h 254"/>
                            <a:gd name="T6" fmla="*/ 162 w 256"/>
                            <a:gd name="T7" fmla="*/ 4 h 254"/>
                            <a:gd name="T8" fmla="*/ 218 w 256"/>
                            <a:gd name="T9" fmla="*/ 36 h 254"/>
                            <a:gd name="T10" fmla="*/ 252 w 256"/>
                            <a:gd name="T11" fmla="*/ 92 h 254"/>
                            <a:gd name="T12" fmla="*/ 252 w 256"/>
                            <a:gd name="T13" fmla="*/ 162 h 254"/>
                            <a:gd name="T14" fmla="*/ 218 w 256"/>
                            <a:gd name="T15" fmla="*/ 218 h 254"/>
                            <a:gd name="T16" fmla="*/ 162 w 256"/>
                            <a:gd name="T17" fmla="*/ 250 h 254"/>
                            <a:gd name="T18" fmla="*/ 94 w 256"/>
                            <a:gd name="T19" fmla="*/ 250 h 254"/>
                            <a:gd name="T20" fmla="*/ 38 w 256"/>
                            <a:gd name="T21" fmla="*/ 218 h 254"/>
                            <a:gd name="T22" fmla="*/ 4 w 256"/>
                            <a:gd name="T23" fmla="*/ 162 h 254"/>
                            <a:gd name="T24" fmla="*/ 128 w 256"/>
                            <a:gd name="T25" fmla="*/ 232 h 254"/>
                            <a:gd name="T26" fmla="*/ 190 w 256"/>
                            <a:gd name="T27" fmla="*/ 214 h 254"/>
                            <a:gd name="T28" fmla="*/ 226 w 256"/>
                            <a:gd name="T29" fmla="*/ 162 h 254"/>
                            <a:gd name="T30" fmla="*/ 226 w 256"/>
                            <a:gd name="T31" fmla="*/ 92 h 254"/>
                            <a:gd name="T32" fmla="*/ 190 w 256"/>
                            <a:gd name="T33" fmla="*/ 42 h 254"/>
                            <a:gd name="T34" fmla="*/ 128 w 256"/>
                            <a:gd name="T35" fmla="*/ 22 h 254"/>
                            <a:gd name="T36" fmla="*/ 66 w 256"/>
                            <a:gd name="T37" fmla="*/ 42 h 254"/>
                            <a:gd name="T38" fmla="*/ 30 w 256"/>
                            <a:gd name="T39" fmla="*/ 92 h 254"/>
                            <a:gd name="T40" fmla="*/ 30 w 256"/>
                            <a:gd name="T41" fmla="*/ 162 h 254"/>
                            <a:gd name="T42" fmla="*/ 66 w 256"/>
                            <a:gd name="T43" fmla="*/ 214 h 254"/>
                            <a:gd name="T44" fmla="*/ 128 w 256"/>
                            <a:gd name="T45" fmla="*/ 232 h 254"/>
                            <a:gd name="T46" fmla="*/ 80 w 256"/>
                            <a:gd name="T47" fmla="*/ 200 h 254"/>
                            <a:gd name="T48" fmla="*/ 136 w 256"/>
                            <a:gd name="T49" fmla="*/ 54 h 254"/>
                            <a:gd name="T50" fmla="*/ 174 w 256"/>
                            <a:gd name="T51" fmla="*/ 64 h 254"/>
                            <a:gd name="T52" fmla="*/ 186 w 256"/>
                            <a:gd name="T53" fmla="*/ 96 h 254"/>
                            <a:gd name="T54" fmla="*/ 176 w 256"/>
                            <a:gd name="T55" fmla="*/ 124 h 254"/>
                            <a:gd name="T56" fmla="*/ 148 w 256"/>
                            <a:gd name="T57" fmla="*/ 136 h 254"/>
                            <a:gd name="T58" fmla="*/ 166 w 256"/>
                            <a:gd name="T59" fmla="*/ 200 h 254"/>
                            <a:gd name="T60" fmla="*/ 102 w 256"/>
                            <a:gd name="T61" fmla="*/ 136 h 254"/>
                            <a:gd name="T62" fmla="*/ 128 w 256"/>
                            <a:gd name="T63" fmla="*/ 118 h 254"/>
                            <a:gd name="T64" fmla="*/ 152 w 256"/>
                            <a:gd name="T65" fmla="*/ 114 h 254"/>
                            <a:gd name="T66" fmla="*/ 164 w 256"/>
                            <a:gd name="T67" fmla="*/ 94 h 254"/>
                            <a:gd name="T68" fmla="*/ 160 w 256"/>
                            <a:gd name="T69" fmla="*/ 82 h 254"/>
                            <a:gd name="T70" fmla="*/ 150 w 256"/>
                            <a:gd name="T71" fmla="*/ 76 h 254"/>
                            <a:gd name="T72" fmla="*/ 138 w 256"/>
                            <a:gd name="T73" fmla="*/ 72 h 254"/>
                            <a:gd name="T74" fmla="*/ 102 w 256"/>
                            <a:gd name="T75" fmla="*/ 72 h 254"/>
                            <a:gd name="T76" fmla="*/ 128 w 256"/>
                            <a:gd name="T77" fmla="*/ 11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6" h="254">
                              <a:moveTo>
                                <a:pt x="0" y="126"/>
                              </a:moveTo>
                              <a:lnTo>
                                <a:pt x="4" y="92"/>
                              </a:lnTo>
                              <a:lnTo>
                                <a:pt x="18" y="62"/>
                              </a:lnTo>
                              <a:lnTo>
                                <a:pt x="38" y="36"/>
                              </a:lnTo>
                              <a:lnTo>
                                <a:pt x="64" y="16"/>
                              </a:lnTo>
                              <a:lnTo>
                                <a:pt x="94" y="4"/>
                              </a:lnTo>
                              <a:lnTo>
                                <a:pt x="128" y="0"/>
                              </a:lnTo>
                              <a:lnTo>
                                <a:pt x="162" y="4"/>
                              </a:lnTo>
                              <a:lnTo>
                                <a:pt x="192" y="16"/>
                              </a:lnTo>
                              <a:lnTo>
                                <a:pt x="218" y="36"/>
                              </a:lnTo>
                              <a:lnTo>
                                <a:pt x="238" y="62"/>
                              </a:lnTo>
                              <a:lnTo>
                                <a:pt x="252" y="92"/>
                              </a:lnTo>
                              <a:lnTo>
                                <a:pt x="256" y="126"/>
                              </a:lnTo>
                              <a:lnTo>
                                <a:pt x="252" y="162"/>
                              </a:lnTo>
                              <a:lnTo>
                                <a:pt x="238" y="192"/>
                              </a:lnTo>
                              <a:lnTo>
                                <a:pt x="218" y="218"/>
                              </a:lnTo>
                              <a:lnTo>
                                <a:pt x="192" y="238"/>
                              </a:lnTo>
                              <a:lnTo>
                                <a:pt x="162" y="250"/>
                              </a:lnTo>
                              <a:lnTo>
                                <a:pt x="128" y="254"/>
                              </a:lnTo>
                              <a:lnTo>
                                <a:pt x="94" y="250"/>
                              </a:lnTo>
                              <a:lnTo>
                                <a:pt x="64" y="238"/>
                              </a:lnTo>
                              <a:lnTo>
                                <a:pt x="38" y="218"/>
                              </a:lnTo>
                              <a:lnTo>
                                <a:pt x="18" y="192"/>
                              </a:lnTo>
                              <a:lnTo>
                                <a:pt x="4" y="162"/>
                              </a:lnTo>
                              <a:lnTo>
                                <a:pt x="0" y="126"/>
                              </a:lnTo>
                              <a:close/>
                              <a:moveTo>
                                <a:pt x="128" y="232"/>
                              </a:moveTo>
                              <a:lnTo>
                                <a:pt x="162" y="228"/>
                              </a:lnTo>
                              <a:lnTo>
                                <a:pt x="190" y="214"/>
                              </a:lnTo>
                              <a:lnTo>
                                <a:pt x="212" y="190"/>
                              </a:lnTo>
                              <a:lnTo>
                                <a:pt x="226" y="162"/>
                              </a:lnTo>
                              <a:lnTo>
                                <a:pt x="232" y="126"/>
                              </a:lnTo>
                              <a:lnTo>
                                <a:pt x="226" y="92"/>
                              </a:lnTo>
                              <a:lnTo>
                                <a:pt x="212" y="64"/>
                              </a:lnTo>
                              <a:lnTo>
                                <a:pt x="190" y="42"/>
                              </a:lnTo>
                              <a:lnTo>
                                <a:pt x="162" y="26"/>
                              </a:lnTo>
                              <a:lnTo>
                                <a:pt x="128" y="22"/>
                              </a:lnTo>
                              <a:lnTo>
                                <a:pt x="96" y="26"/>
                              </a:lnTo>
                              <a:lnTo>
                                <a:pt x="66" y="42"/>
                              </a:lnTo>
                              <a:lnTo>
                                <a:pt x="44" y="64"/>
                              </a:lnTo>
                              <a:lnTo>
                                <a:pt x="30" y="92"/>
                              </a:lnTo>
                              <a:lnTo>
                                <a:pt x="24" y="126"/>
                              </a:lnTo>
                              <a:lnTo>
                                <a:pt x="30" y="162"/>
                              </a:lnTo>
                              <a:lnTo>
                                <a:pt x="44" y="190"/>
                              </a:lnTo>
                              <a:lnTo>
                                <a:pt x="66" y="214"/>
                              </a:lnTo>
                              <a:lnTo>
                                <a:pt x="96" y="228"/>
                              </a:lnTo>
                              <a:lnTo>
                                <a:pt x="128" y="232"/>
                              </a:lnTo>
                              <a:close/>
                              <a:moveTo>
                                <a:pt x="102" y="200"/>
                              </a:moveTo>
                              <a:lnTo>
                                <a:pt x="80" y="200"/>
                              </a:lnTo>
                              <a:lnTo>
                                <a:pt x="80" y="54"/>
                              </a:lnTo>
                              <a:lnTo>
                                <a:pt x="136" y="54"/>
                              </a:lnTo>
                              <a:lnTo>
                                <a:pt x="158" y="56"/>
                              </a:lnTo>
                              <a:lnTo>
                                <a:pt x="174" y="64"/>
                              </a:lnTo>
                              <a:lnTo>
                                <a:pt x="184" y="76"/>
                              </a:lnTo>
                              <a:lnTo>
                                <a:pt x="186" y="96"/>
                              </a:lnTo>
                              <a:lnTo>
                                <a:pt x="184" y="112"/>
                              </a:lnTo>
                              <a:lnTo>
                                <a:pt x="176" y="124"/>
                              </a:lnTo>
                              <a:lnTo>
                                <a:pt x="164" y="132"/>
                              </a:lnTo>
                              <a:lnTo>
                                <a:pt x="148" y="136"/>
                              </a:lnTo>
                              <a:lnTo>
                                <a:pt x="190" y="200"/>
                              </a:lnTo>
                              <a:lnTo>
                                <a:pt x="166" y="200"/>
                              </a:lnTo>
                              <a:lnTo>
                                <a:pt x="126" y="136"/>
                              </a:lnTo>
                              <a:lnTo>
                                <a:pt x="102" y="136"/>
                              </a:lnTo>
                              <a:lnTo>
                                <a:pt x="102" y="200"/>
                              </a:lnTo>
                              <a:close/>
                              <a:moveTo>
                                <a:pt x="128" y="118"/>
                              </a:moveTo>
                              <a:lnTo>
                                <a:pt x="142" y="118"/>
                              </a:lnTo>
                              <a:lnTo>
                                <a:pt x="152" y="114"/>
                              </a:lnTo>
                              <a:lnTo>
                                <a:pt x="160" y="108"/>
                              </a:lnTo>
                              <a:lnTo>
                                <a:pt x="164" y="94"/>
                              </a:lnTo>
                              <a:lnTo>
                                <a:pt x="162" y="88"/>
                              </a:lnTo>
                              <a:lnTo>
                                <a:pt x="160" y="82"/>
                              </a:lnTo>
                              <a:lnTo>
                                <a:pt x="156" y="78"/>
                              </a:lnTo>
                              <a:lnTo>
                                <a:pt x="150" y="76"/>
                              </a:lnTo>
                              <a:lnTo>
                                <a:pt x="144" y="74"/>
                              </a:lnTo>
                              <a:lnTo>
                                <a:pt x="138" y="72"/>
                              </a:lnTo>
                              <a:lnTo>
                                <a:pt x="132" y="72"/>
                              </a:lnTo>
                              <a:lnTo>
                                <a:pt x="102" y="72"/>
                              </a:lnTo>
                              <a:lnTo>
                                <a:pt x="102" y="118"/>
                              </a:lnTo>
                              <a:lnTo>
                                <a:pt x="128" y="11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98.25pt;margin-top:59.75pt;width:77pt;height:23.5pt;z-index:-251653120;mso-position-horizontal-relative:page;mso-position-vertical-relative:page" coordorigin="192,246" coordsize="5058,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">
              <o:lock v:ext="edit" aspectratio="t"/>
              <v:shape id="Freeform 157" o:spid="_x0000_s1027" style="position:absolute;left:694;top:970;width:940;height:660;visibility:visible;mso-wrap-style:square;v-text-anchor:top" coordsize="94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8MA&#10;AADbAAAADwAAAGRycy9kb3ducmV2LnhtbESPTWvCQBCG70L/wzIFb3XTikWiq1hBEITWL/Q6ZMck&#10;mJ1Ns2tM/33nIHibYd6PZ6bzzlWqpSaUng28DxJQxJm3JecGjofV2xhUiMgWK89k4I8CzGcvvSmm&#10;1t95R+0+5kpCOKRooIixTrUOWUEOw8DXxHK7+MZhlLXJtW3wLuGu0h9J8qkdliwNBda0LCi77m9O&#10;SoZ4+T1tRquv9uzCaFl//9jtzZj+a7eYgIrUxaf44V5bwRdY+UUG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H8MAAADbAAAADwAAAAAAAAAAAAAAAACYAgAAZHJzL2Rv&#10;d25yZXYueG1sUEsFBgAAAAAEAAQA9QAAAIgDAAAAAA==&#10;" path="m144,214r66,-44l280,132r74,-30l430,76,506,54,580,38,652,24,718,14,780,8,834,4,878,2,912,r20,l940,r-4,54l926,104r-10,46l902,192r-14,38l874,262r-14,26l850,306r-8,12l840,322r-46,66l746,444r-50,48l644,532r-50,32l548,588r-42,20l472,620r-28,10l426,634r-6,2l346,652r-68,6l220,660r-52,-4l128,648,98,636,66,612,40,586,22,556,10,524,4,494,,466,,442,,422,2,410r,-4l16,364,34,328,56,296,82,266r30,-26l144,214xe" fillcolor="red" stroked="f" strokecolor="#ff0017" strokeweight="0">
                <v:path arrowok="t" o:connecttype="custom" o:connectlocs="144,214;210,170;280,132;354,102;430,76;506,54;580,38;652,24;718,14;780,8;834,4;878,2;912,0;932,0;940,0;936,54;926,104;916,150;902,192;888,230;874,262;860,288;850,306;842,318;840,322;794,388;746,444;696,492;644,532;594,564;548,588;506,608;472,620;444,630;426,634;420,636;346,652;278,658;220,660;168,656;128,648;98,636;66,612;40,586;22,556;10,524;4,494;0,466;0,442;0,422;2,410;2,406;16,364;34,328;56,296;82,266;112,240;144,214" o:connectangles="0,0,0,0,0,0,0,0,0,0,0,0,0,0,0,0,0,0,0,0,0,0,0,0,0,0,0,0,0,0,0,0,0,0,0,0,0,0,0,0,0,0,0,0,0,0,0,0,0,0,0,0,0,0,0,0,0,0"/>
                <o:lock v:ext="edit" aspectratio="t"/>
              </v:shape>
              <v:shape id="Freeform 158" o:spid="_x0000_s1028" style="position:absolute;left:192;top:246;width:1442;height:1372;visibility:visible;mso-wrap-style:square;v-text-anchor:top" coordsize="1442,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4x70A&#10;AADbAAAADwAAAGRycy9kb3ducmV2LnhtbERPzYrCMBC+C75DGMGbpl1BazWKCIIXD6s+wNCMbTGZ&#10;lCSr9e2NIOxtPr7fWW97a8SDfGgdK8inGQjiyumWawXXy2FSgAgRWaNxTApeFGC7GQ7WWGr35F96&#10;nGMtUgiHEhU0MXallKFqyGKYuo44cTfnLcYEfS21x2cKt0b+ZNlcWmw5NTTY0b6h6n7+swoqym8L&#10;7l5Md7mfF6faGD/LlRqP+t0KRKQ+/ou/7qNO85fw+SUdID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4N4x70AAADbAAAADwAAAAAAAAAAAAAAAACYAgAAZHJzL2Rvd25yZXYu&#10;eG1sUEsFBgAAAAAEAAQA9QAAAIIDAAAAAA==&#10;" path="m316,1372l,1372,240,,770,r52,2l870,8r42,8l952,26r32,10l1010,46r20,8l1042,60r4,2l1088,84r38,22l1160,132r32,24l1218,178r20,20l1254,212r10,10l1266,226r48,60l1352,346r30,60l1404,462r16,52l1432,562r6,40l1440,632r2,20l1442,658r-104,-2l1246,654r-82,2l1096,660r-58,4l994,668r-32,4l944,674r-8,l844,688r-86,18l680,726r-70,20l548,768r-54,20l448,808r-38,20l378,844r-20,12l344,864r-4,2l286,902r-44,38l210,974r-26,30l168,1032r-12,20l152,1066r-2,4l138,1116r,42l146,1196r16,36l182,1264r24,28l232,1316r26,20l280,1352r20,12l312,1370r4,2xe" fillcolor="red" stroked="f" strokecolor="#ff0017" strokeweight="0">
                <v:path arrowok="t" o:connecttype="custom" o:connectlocs="0,1372;770,0;870,8;952,26;1010,46;1042,60;1088,84;1160,132;1218,178;1254,212;1266,226;1352,346;1404,462;1432,562;1440,632;1442,658;1246,654;1096,660;994,668;944,674;844,688;680,726;548,768;448,808;378,844;344,864;286,902;210,974;168,1032;152,1066;138,1116;146,1196;182,1264;232,1316;280,1352;312,1370" o:connectangles="0,0,0,0,0,0,0,0,0,0,0,0,0,0,0,0,0,0,0,0,0,0,0,0,0,0,0,0,0,0,0,0,0,0,0,0"/>
                <o:lock v:ext="edit" aspectratio="t"/>
              </v:shape>
              <v:shape id="Freeform 159" o:spid="_x0000_s1029" style="position:absolute;left:1808;top:248;width:694;height:654;visibility:visible;mso-wrap-style:square;v-text-anchor:top" coordsize="69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E6r4A&#10;AADbAAAADwAAAGRycy9kb3ducmV2LnhtbERPy4rCMBTdC/MP4Q6403RcqFRTkYEZXPkeZntpbh/a&#10;3NQkav17sxBcHs57vuhMI27kfG1ZwdcwAUGcW11zqeB4+BlMQfiArLGxTAoe5GGRffTmmGp75x3d&#10;9qEUMYR9igqqENpUSp9XZNAPbUscucI6gyFCV0rt8B7DTSNHSTKWBmuODRW29F1Rft5fjYLJtvvl&#10;/4Cnv8vGr/EynaAunFL9z245AxGoC2/xy73SCkZxffwSf4DM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ZhOq+AAAA2wAAAA8AAAAAAAAAAAAAAAAAmAIAAGRycy9kb3ducmV2&#10;LnhtbFBLBQYAAAAABAAEAPUAAACDAwAAAAA=&#10;" path="m,654l116,,402,r56,4l506,10r46,12l590,40r34,24l650,92r22,32l686,164r8,44l694,258r-6,56l672,382r-22,60l620,496r-34,44l548,576r-46,28l454,626r-54,16l342,650r-60,4l,654xm242,500r44,l328,498r36,-10l394,470r28,-24l444,414r16,-40l472,326r6,-48l478,240r-6,-30l460,188,440,172,416,160r-34,-6l344,152r-42,l242,500xe" fillcolor="black" stroked="f" strokeweight="0">
                <v:path arrowok="t" o:connecttype="custom" o:connectlocs="0,654;116,0;402,0;458,4;506,10;552,22;590,40;624,64;650,92;672,124;686,164;694,208;694,258;688,314;672,382;650,442;620,496;586,540;548,576;502,604;454,626;400,642;342,650;282,654;0,654;242,500;286,500;328,498;364,488;394,470;422,446;444,414;460,374;472,326;478,278;478,240;472,210;460,188;440,172;416,160;382,154;344,152;302,152;242,500" o:connectangles="0,0,0,0,0,0,0,0,0,0,0,0,0,0,0,0,0,0,0,0,0,0,0,0,0,0,0,0,0,0,0,0,0,0,0,0,0,0,0,0,0,0,0,0"/>
                <o:lock v:ext="edit" aspectratio="t" verticies="t"/>
              </v:shape>
              <v:shape id="Freeform 160" o:spid="_x0000_s1030" style="position:absolute;left:2508;top:426;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ONcQA&#10;AADbAAAADwAAAGRycy9kb3ducmV2LnhtbESPQWvCQBSE7wX/w/KEXkQ3yaGU6CoaW6iXgrbg9ZF9&#10;boLZtyG7TWJ/vVsoeBxm5htmtRltI3rqfO1YQbpIQBCXTtdsFHx/vc9fQfiArLFxTApu5GGznjyt&#10;MNdu4CP1p2BEhLDPUUEVQptL6cuKLPqFa4mjd3GdxRBlZ6TucIhw28gsSV6kxZrjQoUtFRWV19OP&#10;VTA7n+nzd+8M1/Ka7czs1r4dCqWep+N2CSLQGB7h//aHVpCl8Pc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jjXEAAAA2wAAAA8AAAAAAAAAAAAAAAAAmAIAAGRycy9k&#10;b3ducmV2LnhtbFBLBQYAAAAABAAEAPUAAACJAwAAAAA=&#10;" path="m490,476r-176,l326,406r-34,34l258,464r-36,14l184,486r-44,2l104,486,72,476,46,462,26,440,10,412,2,378,,338,6,290,56,,244,,200,256r-4,30l198,308r6,16l216,336r16,6l252,342r26,-2l298,330r16,-16l326,290r10,-28l344,228,384,,572,,490,476xe" fillcolor="black" stroked="f" strokeweight="0">
                <v:path arrowok="t" o:connecttype="custom" o:connectlocs="490,476;314,476;326,406;292,440;258,464;222,478;184,486;140,488;104,486;72,476;46,462;26,440;10,412;2,378;0,338;6,290;56,0;244,0;200,256;196,286;198,308;204,324;216,336;232,342;252,342;278,340;298,330;314,314;326,290;336,262;344,228;384,0;572,0;490,476" o:connectangles="0,0,0,0,0,0,0,0,0,0,0,0,0,0,0,0,0,0,0,0,0,0,0,0,0,0,0,0,0,0,0,0,0,0"/>
                <o:lock v:ext="edit" aspectratio="t"/>
              </v:shape>
              <v:shape id="Freeform 161" o:spid="_x0000_s1031" style="position:absolute;left:3072;top:248;width:612;height:654;visibility:visible;mso-wrap-style:square;v-text-anchor:top" coordsize="61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0ysQA&#10;AADbAAAADwAAAGRycy9kb3ducmV2LnhtbESPUWvCMBSF3wX/Q7jC3jSxjKHVKDoYDMZgduLzJbm2&#10;tc1N12Ta/ftlIOzxcM75Dme9HVwrrtSH2rOG+UyBIDbe1lxqOH6+TBcgQkS22HomDT8UYLsZj9aY&#10;W3/jA12LWIoE4ZCjhirGLpcymIochpnviJN39r3DmGRfStvjLcFdKzOlnqTDmtNChR09V2Sa4ttp&#10;+FiejHlbNO/n5XDZN1+F8o9HpfXDZNitQEQa4n/43n61GrIM/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tMrEAAAA2wAAAA8AAAAAAAAAAAAAAAAAmAIAAGRycy9k&#10;b3ducmV2LnhtbFBLBQYAAAAABAAEAPUAAACJAwAAAAA=&#10;" path="m212,520l188,654,,654,114,,304,,246,324,392,178r220,l404,362,552,654r-228,l254,484r-42,36xe" fillcolor="black" stroked="f" strokeweight="0">
                <v:path arrowok="t" o:connecttype="custom" o:connectlocs="212,520;188,654;0,654;114,0;304,0;246,324;392,178;612,178;404,362;552,654;324,654;254,484;212,520" o:connectangles="0,0,0,0,0,0,0,0,0,0,0,0,0"/>
                <o:lock v:ext="edit" aspectratio="t"/>
              </v:shape>
              <v:shape id="Freeform 162" o:spid="_x0000_s1032" style="position:absolute;left:3620;top:412;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vesIA&#10;AADbAAAADwAAAGRycy9kb3ducmV2LnhtbESP3YrCMBSE74V9h3AWvNPUH0S7RhFBkCJo1Qc4NKc/&#10;bHNSmqj17Y0geDnMzDfMct2ZWtypdZVlBaNhBII4s7riQsH1shvMQTiPrLG2TAqe5GC9+uktMdb2&#10;wSndz74QAcIuRgWl900spctKMuiGtiEOXm5bgz7ItpC6xUeAm1qOo2gmDVYcFkpsaFtS9n++GQWH&#10;42aaJLwwC51MR/N9kp/SPFeq/9tt/kB46vw3/GnvtYLxB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C96wgAAANsAAAAPAAAAAAAAAAAAAAAAAJgCAABkcnMvZG93&#10;bnJldi54bWxQSwUGAAAAAAQABAD1AAAAhwMAAAAA&#10;" path="m186,294r,32l194,352r18,20l236,384r28,4l286,386r20,-8l326,364r16,-18l522,346r-24,40l470,420r-34,28l398,468r-40,16l316,494r-42,6l232,502r-50,-2l138,490,98,474,64,452,38,424,18,392,4,352,,306,4,256,20,200,44,150,76,106,116,70,160,40,210,18,262,6,320,r54,6l422,18r42,20l498,66r26,34l542,142r10,46l554,238r-8,56l186,294xm374,198r,-26l366,150,352,132,330,120r-24,-4l274,120r-26,10l228,148r-16,22l204,198r170,xe" fillcolor="black" stroked="f" strokeweight="0">
                <v:path arrowok="t" o:connecttype="custom" o:connectlocs="186,294;186,326;194,352;212,372;236,384;264,388;286,386;306,378;326,364;342,346;522,346;498,386;470,420;436,448;398,468;358,484;316,494;274,500;232,502;182,500;138,490;98,474;64,452;38,424;18,392;4,352;0,306;4,256;20,200;44,150;76,106;116,70;160,40;210,18;262,6;320,0;374,6;422,18;464,38;498,66;524,100;542,142;552,188;554,238;546,294;186,294;374,198;374,172;366,150;352,132;330,120;306,116;274,120;248,130;228,148;212,170;204,198;374,198" o:connectangles="0,0,0,0,0,0,0,0,0,0,0,0,0,0,0,0,0,0,0,0,0,0,0,0,0,0,0,0,0,0,0,0,0,0,0,0,0,0,0,0,0,0,0,0,0,0,0,0,0,0,0,0,0,0,0,0,0,0"/>
                <o:lock v:ext="edit" aspectratio="t" verticies="t"/>
              </v:shape>
              <v:shape id="Freeform 163" o:spid="_x0000_s1033" style="position:absolute;left:1682;top:970;width:648;height:652;visibility:visible;mso-wrap-style:square;v-text-anchor:top" coordsize="6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drMMA&#10;AADbAAAADwAAAGRycy9kb3ducmV2LnhtbESPQWvCQBSE74X+h+UVems2kSJtdA2tINibVXt/ZJ9J&#10;NPs27G5M4q/vCoUeh5n5hlkWo2nFlZxvLCvIkhQEcWl1w5WC42Hz8gbCB2SNrWVSMJGHYvX4sMRc&#10;24G/6boPlYgQ9jkqqEPocil9WZNBn9iOOHon6wyGKF0ltcMhwk0rZ2k6lwYbjgs1drSuqbzse6Og&#10;/xnm7vOrycrbjSc899OO3tdKPT+NHwsQgcbwH/5rb7WC2Svc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drMMAAADbAAAADwAAAAAAAAAAAAAAAACYAgAAZHJzL2Rv&#10;d25yZXYueG1sUEsFBgAAAAAEAAQA9QAAAIgDAAAAAA==&#10;" path="m,652l116,,648,,620,152r-318,l286,246r270,l528,398r-268,l240,500r332,l546,652,,652xe" fillcolor="black" stroked="f" strokeweight="0">
                <v:path arrowok="t" o:connecttype="custom" o:connectlocs="0,652;116,0;648,0;620,152;302,152;286,246;556,246;528,398;260,398;240,500;572,500;546,652;0,652" o:connectangles="0,0,0,0,0,0,0,0,0,0,0,0,0"/>
                <o:lock v:ext="edit" aspectratio="t"/>
              </v:shape>
              <v:shape id="Freeform 164" o:spid="_x0000_s1034" style="position:absolute;left:2294;top:1134;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NsMA&#10;AADbAAAADwAAAGRycy9kb3ducmV2LnhtbESPT4vCMBTE7wt+h/AEL6KpBWWpRvHfgl6EVcHro3mm&#10;xealNFHrfnqzsLDHYWZ+w8wWra3EgxpfOlYwGiYgiHOnSzYKzqevwScIH5A1Vo5JwYs8LOadjxlm&#10;2j35mx7HYESEsM9QQRFCnUnp84Is+qGriaN3dY3FEGVjpG7wGeG2kmmSTKTFkuNCgTWtC8pvx7tV&#10;0L9c6PCzcYZLeUtXpv+qt/u1Ur1uu5yCCNSG//Bfe6cVpGP4/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NsMAAADbAAAADwAAAAAAAAAAAAAAAACYAgAAZHJzL2Rv&#10;d25yZXYueG1sUEsFBgAAAAAEAAQA9QAAAIgDAAAAAA==&#10;" path="m82,14r174,l242,88,274,56,306,32,340,14,378,4,418,r44,4l498,14r28,16l548,54r14,28l570,118r2,40l566,204,516,488r-188,l372,238r2,-24l374,194r-4,-18l360,162,344,152r-22,-4l294,152r-20,8l258,174r-12,20l236,218r-6,28l188,488,,488,82,14xe" fillcolor="black" stroked="f" strokeweight="0">
                <v:path arrowok="t" o:connecttype="custom" o:connectlocs="82,14;256,14;242,88;274,56;306,32;340,14;378,4;418,0;462,4;498,14;526,30;548,54;562,82;570,118;572,158;566,204;516,488;328,488;372,238;374,214;374,194;370,176;360,162;344,152;322,148;294,152;274,160;258,174;246,194;236,218;230,246;188,488;0,488;82,14" o:connectangles="0,0,0,0,0,0,0,0,0,0,0,0,0,0,0,0,0,0,0,0,0,0,0,0,0,0,0,0,0,0,0,0,0,0"/>
                <o:lock v:ext="edit" aspectratio="t"/>
              </v:shape>
              <v:shape id="Freeform 165" o:spid="_x0000_s1035" style="position:absolute;left:2900;top:1134;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M4r8A&#10;AADbAAAADwAAAGRycy9kb3ducmV2LnhtbESP2wrCMBBE3wX/Iazgm6aKiFajiCBIEbx+wNJsL9hs&#10;ShO1/r0RBB+HmTnDLNetqcSTGldaVjAaRiCIU6tLzhXcrrvBDITzyBory6TgTQ7Wq25nibG2Lz7T&#10;8+JzESDsYlRQeF/HUrq0IINuaGvi4GW2MeiDbHKpG3wFuKnkOIqm0mDJYaHAmrYFpffLwyg4HDeT&#10;JOG5metkMprtk+x0zjKl+r12swDhqfX/8K+91wrG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4zivwAAANsAAAAPAAAAAAAAAAAAAAAAAJgCAABkcnMvZG93bnJl&#10;di54bWxQSwUGAAAAAAQABAD1AAAAhAMAAAAA&#10;" path="m188,294r-2,32l196,350r16,20l236,382r28,6l286,384r22,-8l326,364r16,-18l522,346r-22,40l470,420r-34,26l398,468r-40,16l316,494r-42,6l232,502r-48,-2l138,490,100,474,66,452,38,424,18,390,6,352,,306,6,256,20,200,44,150,76,106,116,70,160,40,210,18,264,4,320,r54,4l424,18r40,20l498,66r26,34l542,142r10,46l554,238r-6,56l188,294xm376,198r,-26l368,150,352,132,332,120r-26,-4l276,118r-28,12l228,146r-16,24l204,198r172,xe" fillcolor="black" stroked="f" strokeweight="0">
                <v:path arrowok="t" o:connecttype="custom" o:connectlocs="188,294;186,326;196,350;212,370;236,382;264,388;286,384;308,376;326,364;342,346;522,346;500,386;470,420;436,446;398,468;358,484;316,494;274,500;232,502;184,500;138,490;100,474;66,452;38,424;18,390;6,352;0,306;6,256;20,200;44,150;76,106;116,70;160,40;210,18;264,4;320,0;374,4;424,18;464,38;498,66;524,100;542,142;552,188;554,238;548,294;188,294;376,198;376,172;368,150;352,132;332,120;306,116;276,118;248,130;228,146;212,170;204,198;376,198" o:connectangles="0,0,0,0,0,0,0,0,0,0,0,0,0,0,0,0,0,0,0,0,0,0,0,0,0,0,0,0,0,0,0,0,0,0,0,0,0,0,0,0,0,0,0,0,0,0,0,0,0,0,0,0,0,0,0,0,0,0"/>
                <o:lock v:ext="edit" aspectratio="t" verticies="t"/>
              </v:shape>
              <v:shape id="Freeform 166" o:spid="_x0000_s1036" style="position:absolute;left:3470;top:1134;width:430;height:488;visibility:visible;mso-wrap-style:square;v-text-anchor:top" coordsize="43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2j8UA&#10;AADbAAAADwAAAGRycy9kb3ducmV2LnhtbESPQWsCMRSE74X+h/AKXopmXaiV1SitKAiFSlcv3h6b&#10;52bbzcuSRHf775tCocdhZr5hluvBtuJGPjSOFUwnGQjiyumGawWn4248BxEissbWMSn4pgDr1f3d&#10;Egvtev6gWxlrkSAcClRgYuwKKUNlyGKYuI44eRfnLcYkfS21xz7BbSvzLJtJiw2nBYMdbQxVX+XV&#10;KtgdjT98zqavFGX5tO/fHrfn/F2p0cPwsgARaYj/4b/2XivIn+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naPxQAAANsAAAAPAAAAAAAAAAAAAAAAAJgCAABkcnMv&#10;ZG93bnJldi54bWxQSwUGAAAAAAQABAD1AAAAigMAAAAA&#10;" path="m84,14r170,l238,110r2,l266,70,294,38,326,18,364,4,406,r12,2l430,2,396,192r-20,-4l358,186r-36,4l292,200r-26,16l244,244r-16,34l218,324,188,488,,488,84,14xe" fillcolor="black" stroked="f" strokeweight="0">
                <v:path arrowok="t" o:connecttype="custom" o:connectlocs="84,14;254,14;238,110;240,110;266,70;294,38;326,18;364,4;406,0;418,2;430,2;396,192;376,188;358,186;322,190;292,200;266,216;244,244;228,278;218,324;188,488;0,488;84,14" o:connectangles="0,0,0,0,0,0,0,0,0,0,0,0,0,0,0,0,0,0,0,0,0,0,0"/>
                <o:lock v:ext="edit" aspectratio="t"/>
              </v:shape>
              <v:shape id="Freeform 167" o:spid="_x0000_s1037" style="position:absolute;left:3876;top:1134;width:586;height:650;visibility:visible;mso-wrap-style:square;v-text-anchor:top" coordsize="58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y8AA&#10;AADbAAAADwAAAGRycy9kb3ducmV2LnhtbERPTYvCMBC9L/gfwgje1sSCItUoIhX24KG6Fj0OzdgW&#10;m0lpstr995uDsMfH+15vB9uKJ/W+caxhNlUgiEtnGq40XL4Pn0sQPiAbbB2Thl/ysN2MPtaYGvfi&#10;Ez3PoRIxhH2KGuoQulRKX9Zk0U9dRxy5u+sthgj7SpoeXzHctjJRaiEtNhwbauxoX1P5OP9YDe6W&#10;VTbPiutirpZ5ccx5rgrWejIedisQgYbwL367v4yGJI6N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zKy8AAAADbAAAADwAAAAAAAAAAAAAAAACYAgAAZHJzL2Rvd25y&#10;ZXYueG1sUEsFBgAAAAAEAAQA9QAAAIUDAAAAAA==&#10;" path="m190,514r,6l192,526r6,8l206,540r14,4l236,546r30,-4l290,532r16,-16l320,490r8,-36l336,414r-22,16l290,444r-28,12l228,464r-38,2l150,462,114,452,84,434,60,412,42,384,28,354,20,318r,-38l24,242r8,-40l46,164,64,126,86,92,114,62,148,36,186,16,230,4,278,r42,6l356,20r30,24l410,76,420,14r166,l518,396r-6,38l502,470r-10,34l478,536r-18,28l438,588r-28,22l374,626r-42,14l282,648r-58,2l172,648r-44,-8l90,630,60,616,36,598,20,580,8,558,2,536,,514r190,xm212,242r-2,24l212,288r6,18l230,322r18,10l270,336r26,-4l318,322r18,-16l350,286r10,-24l366,238r4,-22l370,194r-4,-18l358,158,346,146r-18,-8l306,136r-26,2l258,148r-16,18l228,188r-10,26l212,242xe" fillcolor="black" stroked="f" strokeweight="0">
                <v:path arrowok="t" o:connecttype="custom" o:connectlocs="190,520;198,534;220,544;266,542;306,516;328,454;314,430;262,456;190,466;114,452;60,412;28,354;20,280;32,202;64,126;114,62;186,16;278,0;356,20;410,76;586,14;512,434;492,504;460,564;410,610;332,640;224,650;128,640;60,616;20,580;2,536;190,514;210,266;218,306;248,332;296,332;336,306;360,262;370,216;366,176;346,146;306,136;258,148;228,188;212,242" o:connectangles="0,0,0,0,0,0,0,0,0,0,0,0,0,0,0,0,0,0,0,0,0,0,0,0,0,0,0,0,0,0,0,0,0,0,0,0,0,0,0,0,0,0,0,0,0"/>
                <o:lock v:ext="edit" aspectratio="t" verticies="t"/>
              </v:shape>
              <v:shape id="Freeform 168" o:spid="_x0000_s1038" style="position:absolute;left:4452;top:1148;width:586;height:636;visibility:visible;mso-wrap-style:square;v-text-anchor:top" coordsize="58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bdcQA&#10;AADbAAAADwAAAGRycy9kb3ducmV2LnhtbESPT2sCMRTE74LfITyhN812D/2zNYoKguJeulZ6fWye&#10;ydLNy7KJun57Uyj0OMzMb5j5cnCtuFIfGs8KnmcZCOLa64aNgq/jdvoGIkRkja1nUnCnAMvFeDTH&#10;Qvsbf9K1ikYkCIcCFdgYu0LKUFtyGGa+I07e2fcOY5K9kbrHW4K7VuZZ9iIdNpwWLHa0sVT/VBen&#10;oKzOpnzdfvt8Xx9O69K2KzOclHqaDKsPEJGG+B/+a++0gvwd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W3XEAAAA2wAAAA8AAAAAAAAAAAAAAAAAmAIAAGRycy9k&#10;b3ducmV2LnhtbFBLBQYAAAAABAAEAPUAAACJAwAAAAA=&#10;" path="m270,292l404,,586,,356,442r-24,46l310,526r-22,32l266,584r-26,20l212,618r-36,10l134,634r-50,2l50,636,22,634,,632,24,500r20,2l62,502r32,-2l114,492r12,-12l132,460r-4,-28l48,,238,r32,292xe" fillcolor="black" stroked="f" strokeweight="0">
                <v:path arrowok="t" o:connecttype="custom" o:connectlocs="270,292;404,0;586,0;356,442;332,488;310,526;288,558;266,584;240,604;212,618;176,628;134,634;84,636;50,636;22,634;0,632;24,500;44,502;62,502;94,500;114,492;126,480;132,460;128,432;48,0;238,0;270,292" o:connectangles="0,0,0,0,0,0,0,0,0,0,0,0,0,0,0,0,0,0,0,0,0,0,0,0,0,0,0"/>
                <o:lock v:ext="edit" aspectratio="t"/>
              </v:shape>
              <v:shape id="Freeform 169" o:spid="_x0000_s1039" style="position:absolute;left:4994;top:1372;width:256;height:254;visibility:visible;mso-wrap-style:square;v-text-anchor:top" coordsize="25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Xy8EA&#10;AADbAAAADwAAAGRycy9kb3ducmV2LnhtbERPz2vCMBS+C/4P4Qm72VQHY3TGYgvKDmNjddv50Tyb&#10;YvNSmlirf/1yGOz48f3e5JPtxEiDbx0rWCUpCOLa6ZYbBV/H/fIZhA/IGjvHpOBGHvLtfLbBTLsr&#10;f9JYhUbEEPYZKjAh9JmUvjZk0SeuJ47cyQ0WQ4RDI/WA1xhuO7lO0ydpseXYYLCn0lB9ri5Wwf2t&#10;/PkobWG+x64op+ZA7+vqotTDYtq9gAg0hX/xn/tVK3iM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yl8vBAAAA2wAAAA8AAAAAAAAAAAAAAAAAmAIAAGRycy9kb3du&#10;cmV2LnhtbFBLBQYAAAAABAAEAPUAAACGAwAAAAA=&#10;" path="m,126l4,92,18,62,38,36,64,16,94,4,128,r34,4l192,16r26,20l238,62r14,30l256,126r-4,36l238,192r-20,26l192,238r-30,12l128,254,94,250,64,238,38,218,18,192,4,162,,126xm128,232r34,-4l190,214r22,-24l226,162r6,-36l226,92,212,64,190,42,162,26,128,22,96,26,66,42,44,64,30,92r-6,34l30,162r14,28l66,214r30,14l128,232xm102,200r-22,l80,54r56,l158,56r16,8l184,76r2,20l184,112r-8,12l164,132r-16,4l190,200r-24,l126,136r-24,l102,200xm128,118r14,l152,114r8,-6l164,94r-2,-6l160,82r-4,-4l150,76r-6,-2l138,72r-6,l102,72r,46l128,118xe" fillcolor="black" stroked="f" strokeweight="0">
                <v:path arrowok="t" o:connecttype="custom" o:connectlocs="4,92;38,36;94,4;162,4;218,36;252,92;252,162;218,218;162,250;94,250;38,218;4,162;128,232;190,214;226,162;226,92;190,42;128,22;66,42;30,92;30,162;66,214;128,232;80,200;136,54;174,64;186,96;176,124;148,136;166,200;102,136;128,118;152,114;164,94;160,82;150,76;138,72;102,72;128,118" o:connectangles="0,0,0,0,0,0,0,0,0,0,0,0,0,0,0,0,0,0,0,0,0,0,0,0,0,0,0,0,0,0,0,0,0,0,0,0,0,0,0"/>
                <o:lock v:ext="edit" aspectratio="t" verticies="t"/>
              </v:shape>
              <w10:wrap anchorx="page" anchory="page"/>
            </v:group>
          </w:pict>
        </mc:Fallback>
      </mc:AlternateContent>
    </w:r>
    <w:r w:rsidR="00214F07" w:rsidRPr="00DB0784">
      <w:rPr>
        <w:rFonts w:ascii="NewsGoth Cn BT" w:hAnsi="NewsGoth Cn BT"/>
        <w:spacing w:val="-2"/>
        <w:w w:val="115"/>
        <w:sz w:val="18"/>
        <w:szCs w:val="18"/>
      </w:rPr>
      <w:t>Page 2 - Name</w:t>
    </w:r>
  </w:p>
  <w:p w:rsidR="00214F07" w:rsidRPr="00FE5838" w:rsidRDefault="00A76869" w:rsidP="00FE5838">
    <w:pPr>
      <w:spacing w:line="240" w:lineRule="exact"/>
      <w:rPr>
        <w:rFonts w:ascii="NewsGoth Cn BT" w:hAnsi="NewsGoth Cn BT"/>
        <w:i w:val="0"/>
        <w:spacing w:val="-2"/>
        <w:w w:val="115"/>
      </w:rPr>
    </w:pPr>
    <w:r>
      <w:rPr>
        <w:rFonts w:ascii="NewsGoth Cn BT" w:hAnsi="NewsGoth Cn BT"/>
        <w:b/>
        <w:i w:val="0"/>
        <w:noProof/>
        <w:spacing w:val="-2"/>
      </w:rPr>
      <mc:AlternateContent>
        <mc:Choice Requires="wps">
          <w:drawing>
            <wp:anchor distT="0" distB="0" distL="114300" distR="114300" simplePos="0" relativeHeight="251660288" behindDoc="1" locked="0" layoutInCell="1" allowOverlap="1">
              <wp:simplePos x="0" y="0"/>
              <wp:positionH relativeFrom="page">
                <wp:posOffset>6089650</wp:posOffset>
              </wp:positionH>
              <wp:positionV relativeFrom="page">
                <wp:posOffset>228600</wp:posOffset>
              </wp:positionV>
              <wp:extent cx="0" cy="9601200"/>
              <wp:effectExtent l="12700" t="9525" r="6350" b="9525"/>
              <wp:wrapNone/>
              <wp:docPr id="1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5pt,18pt" to="479.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rtEQIAACwEAAAOAAAAZHJzL2Uyb0RvYy54bWysU8GO2yAQvVfqPyDuie2s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" strokeweight="1pt">
              <w10:wrap anchorx="page" anchory="page"/>
            </v:line>
          </w:pict>
        </mc:Fallback>
      </mc:AlternateContent>
    </w:r>
    <w:r>
      <w:rPr>
        <w:rFonts w:ascii="NewsGoth Cn BT" w:hAnsi="NewsGoth Cn BT"/>
        <w:i w:val="0"/>
        <w:noProof/>
        <w:spacing w:val="-2"/>
      </w:rPr>
      <mc:AlternateContent>
        <mc:Choice Requires="wpg">
          <w:drawing>
            <wp:anchor distT="0" distB="0" distL="114300" distR="114300" simplePos="0" relativeHeight="251661312" behindDoc="1" locked="0" layoutInCell="1" allowOverlap="1">
              <wp:simplePos x="0" y="0"/>
              <wp:positionH relativeFrom="page">
                <wp:posOffset>6327775</wp:posOffset>
              </wp:positionH>
              <wp:positionV relativeFrom="page">
                <wp:posOffset>758825</wp:posOffset>
              </wp:positionV>
              <wp:extent cx="977900" cy="298450"/>
              <wp:effectExtent l="3175" t="6350" r="0" b="0"/>
              <wp:wrapNone/>
              <wp:docPr id="2" name="Group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7900" cy="298450"/>
                        <a:chOff x="192" y="246"/>
                        <a:chExt cx="5058" cy="1538"/>
                      </a:xfrm>
                    </wpg:grpSpPr>
                    <wps:wsp>
                      <wps:cNvPr id="3" name="Freeform 141"/>
                      <wps:cNvSpPr>
                        <a:spLocks noChangeAspect="1"/>
                      </wps:cNvSpPr>
                      <wps:spPr bwMode="auto">
                        <a:xfrm>
                          <a:off x="694" y="970"/>
                          <a:ext cx="940" cy="660"/>
                        </a:xfrm>
                        <a:custGeom>
                          <a:avLst/>
                          <a:gdLst>
                            <a:gd name="T0" fmla="*/ 144 w 940"/>
                            <a:gd name="T1" fmla="*/ 214 h 660"/>
                            <a:gd name="T2" fmla="*/ 210 w 940"/>
                            <a:gd name="T3" fmla="*/ 170 h 660"/>
                            <a:gd name="T4" fmla="*/ 280 w 940"/>
                            <a:gd name="T5" fmla="*/ 132 h 660"/>
                            <a:gd name="T6" fmla="*/ 354 w 940"/>
                            <a:gd name="T7" fmla="*/ 102 h 660"/>
                            <a:gd name="T8" fmla="*/ 430 w 940"/>
                            <a:gd name="T9" fmla="*/ 76 h 660"/>
                            <a:gd name="T10" fmla="*/ 506 w 940"/>
                            <a:gd name="T11" fmla="*/ 54 h 660"/>
                            <a:gd name="T12" fmla="*/ 580 w 940"/>
                            <a:gd name="T13" fmla="*/ 38 h 660"/>
                            <a:gd name="T14" fmla="*/ 652 w 940"/>
                            <a:gd name="T15" fmla="*/ 24 h 660"/>
                            <a:gd name="T16" fmla="*/ 718 w 940"/>
                            <a:gd name="T17" fmla="*/ 14 h 660"/>
                            <a:gd name="T18" fmla="*/ 780 w 940"/>
                            <a:gd name="T19" fmla="*/ 8 h 660"/>
                            <a:gd name="T20" fmla="*/ 834 w 940"/>
                            <a:gd name="T21" fmla="*/ 4 h 660"/>
                            <a:gd name="T22" fmla="*/ 878 w 940"/>
                            <a:gd name="T23" fmla="*/ 2 h 660"/>
                            <a:gd name="T24" fmla="*/ 912 w 940"/>
                            <a:gd name="T25" fmla="*/ 0 h 660"/>
                            <a:gd name="T26" fmla="*/ 932 w 940"/>
                            <a:gd name="T27" fmla="*/ 0 h 660"/>
                            <a:gd name="T28" fmla="*/ 940 w 940"/>
                            <a:gd name="T29" fmla="*/ 0 h 660"/>
                            <a:gd name="T30" fmla="*/ 936 w 940"/>
                            <a:gd name="T31" fmla="*/ 54 h 660"/>
                            <a:gd name="T32" fmla="*/ 926 w 940"/>
                            <a:gd name="T33" fmla="*/ 104 h 660"/>
                            <a:gd name="T34" fmla="*/ 916 w 940"/>
                            <a:gd name="T35" fmla="*/ 150 h 660"/>
                            <a:gd name="T36" fmla="*/ 902 w 940"/>
                            <a:gd name="T37" fmla="*/ 192 h 660"/>
                            <a:gd name="T38" fmla="*/ 888 w 940"/>
                            <a:gd name="T39" fmla="*/ 230 h 660"/>
                            <a:gd name="T40" fmla="*/ 874 w 940"/>
                            <a:gd name="T41" fmla="*/ 262 h 660"/>
                            <a:gd name="T42" fmla="*/ 860 w 940"/>
                            <a:gd name="T43" fmla="*/ 288 h 660"/>
                            <a:gd name="T44" fmla="*/ 850 w 940"/>
                            <a:gd name="T45" fmla="*/ 306 h 660"/>
                            <a:gd name="T46" fmla="*/ 842 w 940"/>
                            <a:gd name="T47" fmla="*/ 318 h 660"/>
                            <a:gd name="T48" fmla="*/ 840 w 940"/>
                            <a:gd name="T49" fmla="*/ 322 h 660"/>
                            <a:gd name="T50" fmla="*/ 794 w 940"/>
                            <a:gd name="T51" fmla="*/ 388 h 660"/>
                            <a:gd name="T52" fmla="*/ 746 w 940"/>
                            <a:gd name="T53" fmla="*/ 444 h 660"/>
                            <a:gd name="T54" fmla="*/ 696 w 940"/>
                            <a:gd name="T55" fmla="*/ 492 h 660"/>
                            <a:gd name="T56" fmla="*/ 644 w 940"/>
                            <a:gd name="T57" fmla="*/ 532 h 660"/>
                            <a:gd name="T58" fmla="*/ 594 w 940"/>
                            <a:gd name="T59" fmla="*/ 564 h 660"/>
                            <a:gd name="T60" fmla="*/ 548 w 940"/>
                            <a:gd name="T61" fmla="*/ 588 h 660"/>
                            <a:gd name="T62" fmla="*/ 506 w 940"/>
                            <a:gd name="T63" fmla="*/ 608 h 660"/>
                            <a:gd name="T64" fmla="*/ 472 w 940"/>
                            <a:gd name="T65" fmla="*/ 620 h 660"/>
                            <a:gd name="T66" fmla="*/ 444 w 940"/>
                            <a:gd name="T67" fmla="*/ 630 h 660"/>
                            <a:gd name="T68" fmla="*/ 426 w 940"/>
                            <a:gd name="T69" fmla="*/ 634 h 660"/>
                            <a:gd name="T70" fmla="*/ 420 w 940"/>
                            <a:gd name="T71" fmla="*/ 636 h 660"/>
                            <a:gd name="T72" fmla="*/ 346 w 940"/>
                            <a:gd name="T73" fmla="*/ 652 h 660"/>
                            <a:gd name="T74" fmla="*/ 278 w 940"/>
                            <a:gd name="T75" fmla="*/ 658 h 660"/>
                            <a:gd name="T76" fmla="*/ 220 w 940"/>
                            <a:gd name="T77" fmla="*/ 660 h 660"/>
                            <a:gd name="T78" fmla="*/ 168 w 940"/>
                            <a:gd name="T79" fmla="*/ 656 h 660"/>
                            <a:gd name="T80" fmla="*/ 128 w 940"/>
                            <a:gd name="T81" fmla="*/ 648 h 660"/>
                            <a:gd name="T82" fmla="*/ 98 w 940"/>
                            <a:gd name="T83" fmla="*/ 636 h 660"/>
                            <a:gd name="T84" fmla="*/ 66 w 940"/>
                            <a:gd name="T85" fmla="*/ 612 h 660"/>
                            <a:gd name="T86" fmla="*/ 40 w 940"/>
                            <a:gd name="T87" fmla="*/ 586 h 660"/>
                            <a:gd name="T88" fmla="*/ 22 w 940"/>
                            <a:gd name="T89" fmla="*/ 556 h 660"/>
                            <a:gd name="T90" fmla="*/ 10 w 940"/>
                            <a:gd name="T91" fmla="*/ 524 h 660"/>
                            <a:gd name="T92" fmla="*/ 4 w 940"/>
                            <a:gd name="T93" fmla="*/ 494 h 660"/>
                            <a:gd name="T94" fmla="*/ 0 w 940"/>
                            <a:gd name="T95" fmla="*/ 466 h 660"/>
                            <a:gd name="T96" fmla="*/ 0 w 940"/>
                            <a:gd name="T97" fmla="*/ 442 h 660"/>
                            <a:gd name="T98" fmla="*/ 0 w 940"/>
                            <a:gd name="T99" fmla="*/ 422 h 660"/>
                            <a:gd name="T100" fmla="*/ 2 w 940"/>
                            <a:gd name="T101" fmla="*/ 410 h 660"/>
                            <a:gd name="T102" fmla="*/ 2 w 940"/>
                            <a:gd name="T103" fmla="*/ 406 h 660"/>
                            <a:gd name="T104" fmla="*/ 16 w 940"/>
                            <a:gd name="T105" fmla="*/ 364 h 660"/>
                            <a:gd name="T106" fmla="*/ 34 w 940"/>
                            <a:gd name="T107" fmla="*/ 328 h 660"/>
                            <a:gd name="T108" fmla="*/ 56 w 940"/>
                            <a:gd name="T109" fmla="*/ 296 h 660"/>
                            <a:gd name="T110" fmla="*/ 82 w 940"/>
                            <a:gd name="T111" fmla="*/ 266 h 660"/>
                            <a:gd name="T112" fmla="*/ 112 w 940"/>
                            <a:gd name="T113" fmla="*/ 240 h 660"/>
                            <a:gd name="T114" fmla="*/ 144 w 940"/>
                            <a:gd name="T115" fmla="*/ 2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0" h="660">
                              <a:moveTo>
                                <a:pt x="144" y="214"/>
                              </a:moveTo>
                              <a:lnTo>
                                <a:pt x="210" y="170"/>
                              </a:lnTo>
                              <a:lnTo>
                                <a:pt x="280" y="132"/>
                              </a:lnTo>
                              <a:lnTo>
                                <a:pt x="354" y="102"/>
                              </a:lnTo>
                              <a:lnTo>
                                <a:pt x="430" y="76"/>
                              </a:lnTo>
                              <a:lnTo>
                                <a:pt x="506" y="54"/>
                              </a:lnTo>
                              <a:lnTo>
                                <a:pt x="580" y="38"/>
                              </a:lnTo>
                              <a:lnTo>
                                <a:pt x="652" y="24"/>
                              </a:lnTo>
                              <a:lnTo>
                                <a:pt x="718" y="14"/>
                              </a:lnTo>
                              <a:lnTo>
                                <a:pt x="780" y="8"/>
                              </a:lnTo>
                              <a:lnTo>
                                <a:pt x="834" y="4"/>
                              </a:lnTo>
                              <a:lnTo>
                                <a:pt x="878" y="2"/>
                              </a:lnTo>
                              <a:lnTo>
                                <a:pt x="912" y="0"/>
                              </a:lnTo>
                              <a:lnTo>
                                <a:pt x="932" y="0"/>
                              </a:lnTo>
                              <a:lnTo>
                                <a:pt x="940" y="0"/>
                              </a:lnTo>
                              <a:lnTo>
                                <a:pt x="936" y="54"/>
                              </a:lnTo>
                              <a:lnTo>
                                <a:pt x="926" y="104"/>
                              </a:lnTo>
                              <a:lnTo>
                                <a:pt x="916" y="150"/>
                              </a:lnTo>
                              <a:lnTo>
                                <a:pt x="902" y="192"/>
                              </a:lnTo>
                              <a:lnTo>
                                <a:pt x="888" y="230"/>
                              </a:lnTo>
                              <a:lnTo>
                                <a:pt x="874" y="262"/>
                              </a:lnTo>
                              <a:lnTo>
                                <a:pt x="860" y="288"/>
                              </a:lnTo>
                              <a:lnTo>
                                <a:pt x="850" y="306"/>
                              </a:lnTo>
                              <a:lnTo>
                                <a:pt x="842" y="318"/>
                              </a:lnTo>
                              <a:lnTo>
                                <a:pt x="840" y="322"/>
                              </a:lnTo>
                              <a:lnTo>
                                <a:pt x="794" y="388"/>
                              </a:lnTo>
                              <a:lnTo>
                                <a:pt x="746" y="444"/>
                              </a:lnTo>
                              <a:lnTo>
                                <a:pt x="696" y="492"/>
                              </a:lnTo>
                              <a:lnTo>
                                <a:pt x="644" y="532"/>
                              </a:lnTo>
                              <a:lnTo>
                                <a:pt x="594" y="564"/>
                              </a:lnTo>
                              <a:lnTo>
                                <a:pt x="548" y="588"/>
                              </a:lnTo>
                              <a:lnTo>
                                <a:pt x="506" y="608"/>
                              </a:lnTo>
                              <a:lnTo>
                                <a:pt x="472" y="620"/>
                              </a:lnTo>
                              <a:lnTo>
                                <a:pt x="444" y="630"/>
                              </a:lnTo>
                              <a:lnTo>
                                <a:pt x="426" y="634"/>
                              </a:lnTo>
                              <a:lnTo>
                                <a:pt x="420" y="636"/>
                              </a:lnTo>
                              <a:lnTo>
                                <a:pt x="346" y="652"/>
                              </a:lnTo>
                              <a:lnTo>
                                <a:pt x="278" y="658"/>
                              </a:lnTo>
                              <a:lnTo>
                                <a:pt x="220" y="660"/>
                              </a:lnTo>
                              <a:lnTo>
                                <a:pt x="168" y="656"/>
                              </a:lnTo>
                              <a:lnTo>
                                <a:pt x="128" y="648"/>
                              </a:lnTo>
                              <a:lnTo>
                                <a:pt x="98" y="636"/>
                              </a:lnTo>
                              <a:lnTo>
                                <a:pt x="66" y="612"/>
                              </a:lnTo>
                              <a:lnTo>
                                <a:pt x="40" y="586"/>
                              </a:lnTo>
                              <a:lnTo>
                                <a:pt x="22" y="556"/>
                              </a:lnTo>
                              <a:lnTo>
                                <a:pt x="10" y="524"/>
                              </a:lnTo>
                              <a:lnTo>
                                <a:pt x="4" y="494"/>
                              </a:lnTo>
                              <a:lnTo>
                                <a:pt x="0" y="466"/>
                              </a:lnTo>
                              <a:lnTo>
                                <a:pt x="0" y="442"/>
                              </a:lnTo>
                              <a:lnTo>
                                <a:pt x="0" y="422"/>
                              </a:lnTo>
                              <a:lnTo>
                                <a:pt x="2" y="410"/>
                              </a:lnTo>
                              <a:lnTo>
                                <a:pt x="2" y="406"/>
                              </a:lnTo>
                              <a:lnTo>
                                <a:pt x="16" y="364"/>
                              </a:lnTo>
                              <a:lnTo>
                                <a:pt x="34" y="328"/>
                              </a:lnTo>
                              <a:lnTo>
                                <a:pt x="56" y="296"/>
                              </a:lnTo>
                              <a:lnTo>
                                <a:pt x="82" y="266"/>
                              </a:lnTo>
                              <a:lnTo>
                                <a:pt x="112" y="240"/>
                              </a:lnTo>
                              <a:lnTo>
                                <a:pt x="144" y="214"/>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4" name="Freeform 142"/>
                      <wps:cNvSpPr>
                        <a:spLocks noChangeAspect="1"/>
                      </wps:cNvSpPr>
                      <wps:spPr bwMode="auto">
                        <a:xfrm>
                          <a:off x="192" y="246"/>
                          <a:ext cx="1442" cy="1372"/>
                        </a:xfrm>
                        <a:custGeom>
                          <a:avLst/>
                          <a:gdLst>
                            <a:gd name="T0" fmla="*/ 0 w 1442"/>
                            <a:gd name="T1" fmla="*/ 1372 h 1372"/>
                            <a:gd name="T2" fmla="*/ 770 w 1442"/>
                            <a:gd name="T3" fmla="*/ 0 h 1372"/>
                            <a:gd name="T4" fmla="*/ 870 w 1442"/>
                            <a:gd name="T5" fmla="*/ 8 h 1372"/>
                            <a:gd name="T6" fmla="*/ 952 w 1442"/>
                            <a:gd name="T7" fmla="*/ 26 h 1372"/>
                            <a:gd name="T8" fmla="*/ 1010 w 1442"/>
                            <a:gd name="T9" fmla="*/ 46 h 1372"/>
                            <a:gd name="T10" fmla="*/ 1042 w 1442"/>
                            <a:gd name="T11" fmla="*/ 60 h 1372"/>
                            <a:gd name="T12" fmla="*/ 1088 w 1442"/>
                            <a:gd name="T13" fmla="*/ 84 h 1372"/>
                            <a:gd name="T14" fmla="*/ 1160 w 1442"/>
                            <a:gd name="T15" fmla="*/ 132 h 1372"/>
                            <a:gd name="T16" fmla="*/ 1218 w 1442"/>
                            <a:gd name="T17" fmla="*/ 178 h 1372"/>
                            <a:gd name="T18" fmla="*/ 1254 w 1442"/>
                            <a:gd name="T19" fmla="*/ 212 h 1372"/>
                            <a:gd name="T20" fmla="*/ 1266 w 1442"/>
                            <a:gd name="T21" fmla="*/ 226 h 1372"/>
                            <a:gd name="T22" fmla="*/ 1352 w 1442"/>
                            <a:gd name="T23" fmla="*/ 346 h 1372"/>
                            <a:gd name="T24" fmla="*/ 1404 w 1442"/>
                            <a:gd name="T25" fmla="*/ 462 h 1372"/>
                            <a:gd name="T26" fmla="*/ 1432 w 1442"/>
                            <a:gd name="T27" fmla="*/ 562 h 1372"/>
                            <a:gd name="T28" fmla="*/ 1440 w 1442"/>
                            <a:gd name="T29" fmla="*/ 632 h 1372"/>
                            <a:gd name="T30" fmla="*/ 1442 w 1442"/>
                            <a:gd name="T31" fmla="*/ 658 h 1372"/>
                            <a:gd name="T32" fmla="*/ 1246 w 1442"/>
                            <a:gd name="T33" fmla="*/ 654 h 1372"/>
                            <a:gd name="T34" fmla="*/ 1096 w 1442"/>
                            <a:gd name="T35" fmla="*/ 660 h 1372"/>
                            <a:gd name="T36" fmla="*/ 994 w 1442"/>
                            <a:gd name="T37" fmla="*/ 668 h 1372"/>
                            <a:gd name="T38" fmla="*/ 944 w 1442"/>
                            <a:gd name="T39" fmla="*/ 674 h 1372"/>
                            <a:gd name="T40" fmla="*/ 844 w 1442"/>
                            <a:gd name="T41" fmla="*/ 688 h 1372"/>
                            <a:gd name="T42" fmla="*/ 680 w 1442"/>
                            <a:gd name="T43" fmla="*/ 726 h 1372"/>
                            <a:gd name="T44" fmla="*/ 548 w 1442"/>
                            <a:gd name="T45" fmla="*/ 768 h 1372"/>
                            <a:gd name="T46" fmla="*/ 448 w 1442"/>
                            <a:gd name="T47" fmla="*/ 808 h 1372"/>
                            <a:gd name="T48" fmla="*/ 378 w 1442"/>
                            <a:gd name="T49" fmla="*/ 844 h 1372"/>
                            <a:gd name="T50" fmla="*/ 344 w 1442"/>
                            <a:gd name="T51" fmla="*/ 864 h 1372"/>
                            <a:gd name="T52" fmla="*/ 286 w 1442"/>
                            <a:gd name="T53" fmla="*/ 902 h 1372"/>
                            <a:gd name="T54" fmla="*/ 210 w 1442"/>
                            <a:gd name="T55" fmla="*/ 974 h 1372"/>
                            <a:gd name="T56" fmla="*/ 168 w 1442"/>
                            <a:gd name="T57" fmla="*/ 1032 h 1372"/>
                            <a:gd name="T58" fmla="*/ 152 w 1442"/>
                            <a:gd name="T59" fmla="*/ 1066 h 1372"/>
                            <a:gd name="T60" fmla="*/ 138 w 1442"/>
                            <a:gd name="T61" fmla="*/ 1116 h 1372"/>
                            <a:gd name="T62" fmla="*/ 146 w 1442"/>
                            <a:gd name="T63" fmla="*/ 1196 h 1372"/>
                            <a:gd name="T64" fmla="*/ 182 w 1442"/>
                            <a:gd name="T65" fmla="*/ 1264 h 1372"/>
                            <a:gd name="T66" fmla="*/ 232 w 1442"/>
                            <a:gd name="T67" fmla="*/ 1316 h 1372"/>
                            <a:gd name="T68" fmla="*/ 280 w 1442"/>
                            <a:gd name="T69" fmla="*/ 1352 h 1372"/>
                            <a:gd name="T70" fmla="*/ 312 w 1442"/>
                            <a:gd name="T71" fmla="*/ 1370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2" h="1372">
                              <a:moveTo>
                                <a:pt x="316" y="1372"/>
                              </a:moveTo>
                              <a:lnTo>
                                <a:pt x="0" y="1372"/>
                              </a:lnTo>
                              <a:lnTo>
                                <a:pt x="240" y="0"/>
                              </a:lnTo>
                              <a:lnTo>
                                <a:pt x="770" y="0"/>
                              </a:lnTo>
                              <a:lnTo>
                                <a:pt x="822" y="2"/>
                              </a:lnTo>
                              <a:lnTo>
                                <a:pt x="870" y="8"/>
                              </a:lnTo>
                              <a:lnTo>
                                <a:pt x="912" y="16"/>
                              </a:lnTo>
                              <a:lnTo>
                                <a:pt x="952" y="26"/>
                              </a:lnTo>
                              <a:lnTo>
                                <a:pt x="984" y="36"/>
                              </a:lnTo>
                              <a:lnTo>
                                <a:pt x="1010" y="46"/>
                              </a:lnTo>
                              <a:lnTo>
                                <a:pt x="1030" y="54"/>
                              </a:lnTo>
                              <a:lnTo>
                                <a:pt x="1042" y="60"/>
                              </a:lnTo>
                              <a:lnTo>
                                <a:pt x="1046" y="62"/>
                              </a:lnTo>
                              <a:lnTo>
                                <a:pt x="1088" y="84"/>
                              </a:lnTo>
                              <a:lnTo>
                                <a:pt x="1126" y="106"/>
                              </a:lnTo>
                              <a:lnTo>
                                <a:pt x="1160" y="132"/>
                              </a:lnTo>
                              <a:lnTo>
                                <a:pt x="1192" y="156"/>
                              </a:lnTo>
                              <a:lnTo>
                                <a:pt x="1218" y="178"/>
                              </a:lnTo>
                              <a:lnTo>
                                <a:pt x="1238" y="198"/>
                              </a:lnTo>
                              <a:lnTo>
                                <a:pt x="1254" y="212"/>
                              </a:lnTo>
                              <a:lnTo>
                                <a:pt x="1264" y="222"/>
                              </a:lnTo>
                              <a:lnTo>
                                <a:pt x="1266" y="226"/>
                              </a:lnTo>
                              <a:lnTo>
                                <a:pt x="1314" y="286"/>
                              </a:lnTo>
                              <a:lnTo>
                                <a:pt x="1352" y="346"/>
                              </a:lnTo>
                              <a:lnTo>
                                <a:pt x="1382" y="406"/>
                              </a:lnTo>
                              <a:lnTo>
                                <a:pt x="1404" y="462"/>
                              </a:lnTo>
                              <a:lnTo>
                                <a:pt x="1420" y="514"/>
                              </a:lnTo>
                              <a:lnTo>
                                <a:pt x="1432" y="562"/>
                              </a:lnTo>
                              <a:lnTo>
                                <a:pt x="1438" y="602"/>
                              </a:lnTo>
                              <a:lnTo>
                                <a:pt x="1440" y="632"/>
                              </a:lnTo>
                              <a:lnTo>
                                <a:pt x="1442" y="652"/>
                              </a:lnTo>
                              <a:lnTo>
                                <a:pt x="1442" y="658"/>
                              </a:lnTo>
                              <a:lnTo>
                                <a:pt x="1338" y="656"/>
                              </a:lnTo>
                              <a:lnTo>
                                <a:pt x="1246" y="654"/>
                              </a:lnTo>
                              <a:lnTo>
                                <a:pt x="1164" y="656"/>
                              </a:lnTo>
                              <a:lnTo>
                                <a:pt x="1096" y="660"/>
                              </a:lnTo>
                              <a:lnTo>
                                <a:pt x="1038" y="664"/>
                              </a:lnTo>
                              <a:lnTo>
                                <a:pt x="994" y="668"/>
                              </a:lnTo>
                              <a:lnTo>
                                <a:pt x="962" y="672"/>
                              </a:lnTo>
                              <a:lnTo>
                                <a:pt x="944" y="674"/>
                              </a:lnTo>
                              <a:lnTo>
                                <a:pt x="936" y="674"/>
                              </a:lnTo>
                              <a:lnTo>
                                <a:pt x="844" y="688"/>
                              </a:lnTo>
                              <a:lnTo>
                                <a:pt x="758" y="706"/>
                              </a:lnTo>
                              <a:lnTo>
                                <a:pt x="680" y="726"/>
                              </a:lnTo>
                              <a:lnTo>
                                <a:pt x="610" y="746"/>
                              </a:lnTo>
                              <a:lnTo>
                                <a:pt x="548" y="768"/>
                              </a:lnTo>
                              <a:lnTo>
                                <a:pt x="494" y="788"/>
                              </a:lnTo>
                              <a:lnTo>
                                <a:pt x="448" y="808"/>
                              </a:lnTo>
                              <a:lnTo>
                                <a:pt x="410" y="828"/>
                              </a:lnTo>
                              <a:lnTo>
                                <a:pt x="378" y="844"/>
                              </a:lnTo>
                              <a:lnTo>
                                <a:pt x="358" y="856"/>
                              </a:lnTo>
                              <a:lnTo>
                                <a:pt x="344" y="864"/>
                              </a:lnTo>
                              <a:lnTo>
                                <a:pt x="340" y="866"/>
                              </a:lnTo>
                              <a:lnTo>
                                <a:pt x="286" y="902"/>
                              </a:lnTo>
                              <a:lnTo>
                                <a:pt x="242" y="940"/>
                              </a:lnTo>
                              <a:lnTo>
                                <a:pt x="210" y="974"/>
                              </a:lnTo>
                              <a:lnTo>
                                <a:pt x="184" y="1004"/>
                              </a:lnTo>
                              <a:lnTo>
                                <a:pt x="168" y="1032"/>
                              </a:lnTo>
                              <a:lnTo>
                                <a:pt x="156" y="1052"/>
                              </a:lnTo>
                              <a:lnTo>
                                <a:pt x="152" y="1066"/>
                              </a:lnTo>
                              <a:lnTo>
                                <a:pt x="150" y="1070"/>
                              </a:lnTo>
                              <a:lnTo>
                                <a:pt x="138" y="1116"/>
                              </a:lnTo>
                              <a:lnTo>
                                <a:pt x="138" y="1158"/>
                              </a:lnTo>
                              <a:lnTo>
                                <a:pt x="146" y="1196"/>
                              </a:lnTo>
                              <a:lnTo>
                                <a:pt x="162" y="1232"/>
                              </a:lnTo>
                              <a:lnTo>
                                <a:pt x="182" y="1264"/>
                              </a:lnTo>
                              <a:lnTo>
                                <a:pt x="206" y="1292"/>
                              </a:lnTo>
                              <a:lnTo>
                                <a:pt x="232" y="1316"/>
                              </a:lnTo>
                              <a:lnTo>
                                <a:pt x="258" y="1336"/>
                              </a:lnTo>
                              <a:lnTo>
                                <a:pt x="280" y="1352"/>
                              </a:lnTo>
                              <a:lnTo>
                                <a:pt x="300" y="1364"/>
                              </a:lnTo>
                              <a:lnTo>
                                <a:pt x="312" y="1370"/>
                              </a:lnTo>
                              <a:lnTo>
                                <a:pt x="316" y="1372"/>
                              </a:lnTo>
                              <a:close/>
                            </a:path>
                          </a:pathLst>
                        </a:custGeom>
                        <a:solidFill>
                          <a:srgbClr val="FF0000"/>
                        </a:solidFill>
                        <a:ln>
                          <a:noFill/>
                        </a:ln>
                        <a:extLst>
                          <a:ext uri="{91240B29-F687-4F45-9708-019B960494DF}">
                            <a14:hiddenLine xmlns:a14="http://schemas.microsoft.com/office/drawing/2010/main" w="0">
                              <a:solidFill>
                                <a:srgbClr val="FF0017"/>
                              </a:solidFill>
                              <a:round/>
                              <a:headEnd/>
                              <a:tailEnd/>
                            </a14:hiddenLine>
                          </a:ext>
                        </a:extLst>
                      </wps:spPr>
                      <wps:bodyPr rot="0" vert="horz" wrap="square" lIns="91440" tIns="45720" rIns="91440" bIns="45720" anchor="t" anchorCtr="0" upright="1">
                        <a:noAutofit/>
                      </wps:bodyPr>
                    </wps:wsp>
                    <wps:wsp>
                      <wps:cNvPr id="5" name="Freeform 143"/>
                      <wps:cNvSpPr>
                        <a:spLocks noChangeAspect="1" noEditPoints="1"/>
                      </wps:cNvSpPr>
                      <wps:spPr bwMode="auto">
                        <a:xfrm>
                          <a:off x="1808" y="248"/>
                          <a:ext cx="694" cy="654"/>
                        </a:xfrm>
                        <a:custGeom>
                          <a:avLst/>
                          <a:gdLst>
                            <a:gd name="T0" fmla="*/ 0 w 694"/>
                            <a:gd name="T1" fmla="*/ 654 h 654"/>
                            <a:gd name="T2" fmla="*/ 116 w 694"/>
                            <a:gd name="T3" fmla="*/ 0 h 654"/>
                            <a:gd name="T4" fmla="*/ 402 w 694"/>
                            <a:gd name="T5" fmla="*/ 0 h 654"/>
                            <a:gd name="T6" fmla="*/ 458 w 694"/>
                            <a:gd name="T7" fmla="*/ 4 h 654"/>
                            <a:gd name="T8" fmla="*/ 506 w 694"/>
                            <a:gd name="T9" fmla="*/ 10 h 654"/>
                            <a:gd name="T10" fmla="*/ 552 w 694"/>
                            <a:gd name="T11" fmla="*/ 22 h 654"/>
                            <a:gd name="T12" fmla="*/ 590 w 694"/>
                            <a:gd name="T13" fmla="*/ 40 h 654"/>
                            <a:gd name="T14" fmla="*/ 624 w 694"/>
                            <a:gd name="T15" fmla="*/ 64 h 654"/>
                            <a:gd name="T16" fmla="*/ 650 w 694"/>
                            <a:gd name="T17" fmla="*/ 92 h 654"/>
                            <a:gd name="T18" fmla="*/ 672 w 694"/>
                            <a:gd name="T19" fmla="*/ 124 h 654"/>
                            <a:gd name="T20" fmla="*/ 686 w 694"/>
                            <a:gd name="T21" fmla="*/ 164 h 654"/>
                            <a:gd name="T22" fmla="*/ 694 w 694"/>
                            <a:gd name="T23" fmla="*/ 208 h 654"/>
                            <a:gd name="T24" fmla="*/ 694 w 694"/>
                            <a:gd name="T25" fmla="*/ 258 h 654"/>
                            <a:gd name="T26" fmla="*/ 688 w 694"/>
                            <a:gd name="T27" fmla="*/ 314 h 654"/>
                            <a:gd name="T28" fmla="*/ 672 w 694"/>
                            <a:gd name="T29" fmla="*/ 382 h 654"/>
                            <a:gd name="T30" fmla="*/ 650 w 694"/>
                            <a:gd name="T31" fmla="*/ 442 h 654"/>
                            <a:gd name="T32" fmla="*/ 620 w 694"/>
                            <a:gd name="T33" fmla="*/ 496 h 654"/>
                            <a:gd name="T34" fmla="*/ 586 w 694"/>
                            <a:gd name="T35" fmla="*/ 540 h 654"/>
                            <a:gd name="T36" fmla="*/ 548 w 694"/>
                            <a:gd name="T37" fmla="*/ 576 h 654"/>
                            <a:gd name="T38" fmla="*/ 502 w 694"/>
                            <a:gd name="T39" fmla="*/ 604 h 654"/>
                            <a:gd name="T40" fmla="*/ 454 w 694"/>
                            <a:gd name="T41" fmla="*/ 626 h 654"/>
                            <a:gd name="T42" fmla="*/ 400 w 694"/>
                            <a:gd name="T43" fmla="*/ 642 h 654"/>
                            <a:gd name="T44" fmla="*/ 342 w 694"/>
                            <a:gd name="T45" fmla="*/ 650 h 654"/>
                            <a:gd name="T46" fmla="*/ 282 w 694"/>
                            <a:gd name="T47" fmla="*/ 654 h 654"/>
                            <a:gd name="T48" fmla="*/ 0 w 694"/>
                            <a:gd name="T49" fmla="*/ 654 h 654"/>
                            <a:gd name="T50" fmla="*/ 242 w 694"/>
                            <a:gd name="T51" fmla="*/ 500 h 654"/>
                            <a:gd name="T52" fmla="*/ 286 w 694"/>
                            <a:gd name="T53" fmla="*/ 500 h 654"/>
                            <a:gd name="T54" fmla="*/ 328 w 694"/>
                            <a:gd name="T55" fmla="*/ 498 h 654"/>
                            <a:gd name="T56" fmla="*/ 364 w 694"/>
                            <a:gd name="T57" fmla="*/ 488 h 654"/>
                            <a:gd name="T58" fmla="*/ 394 w 694"/>
                            <a:gd name="T59" fmla="*/ 470 h 654"/>
                            <a:gd name="T60" fmla="*/ 422 w 694"/>
                            <a:gd name="T61" fmla="*/ 446 h 654"/>
                            <a:gd name="T62" fmla="*/ 444 w 694"/>
                            <a:gd name="T63" fmla="*/ 414 h 654"/>
                            <a:gd name="T64" fmla="*/ 460 w 694"/>
                            <a:gd name="T65" fmla="*/ 374 h 654"/>
                            <a:gd name="T66" fmla="*/ 472 w 694"/>
                            <a:gd name="T67" fmla="*/ 326 h 654"/>
                            <a:gd name="T68" fmla="*/ 478 w 694"/>
                            <a:gd name="T69" fmla="*/ 278 h 654"/>
                            <a:gd name="T70" fmla="*/ 478 w 694"/>
                            <a:gd name="T71" fmla="*/ 240 h 654"/>
                            <a:gd name="T72" fmla="*/ 472 w 694"/>
                            <a:gd name="T73" fmla="*/ 210 h 654"/>
                            <a:gd name="T74" fmla="*/ 460 w 694"/>
                            <a:gd name="T75" fmla="*/ 188 h 654"/>
                            <a:gd name="T76" fmla="*/ 440 w 694"/>
                            <a:gd name="T77" fmla="*/ 172 h 654"/>
                            <a:gd name="T78" fmla="*/ 416 w 694"/>
                            <a:gd name="T79" fmla="*/ 160 h 654"/>
                            <a:gd name="T80" fmla="*/ 382 w 694"/>
                            <a:gd name="T81" fmla="*/ 154 h 654"/>
                            <a:gd name="T82" fmla="*/ 344 w 694"/>
                            <a:gd name="T83" fmla="*/ 152 h 654"/>
                            <a:gd name="T84" fmla="*/ 302 w 694"/>
                            <a:gd name="T85" fmla="*/ 152 h 654"/>
                            <a:gd name="T86" fmla="*/ 242 w 694"/>
                            <a:gd name="T87" fmla="*/ 50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4" h="654">
                              <a:moveTo>
                                <a:pt x="0" y="654"/>
                              </a:moveTo>
                              <a:lnTo>
                                <a:pt x="116" y="0"/>
                              </a:lnTo>
                              <a:lnTo>
                                <a:pt x="402" y="0"/>
                              </a:lnTo>
                              <a:lnTo>
                                <a:pt x="458" y="4"/>
                              </a:lnTo>
                              <a:lnTo>
                                <a:pt x="506" y="10"/>
                              </a:lnTo>
                              <a:lnTo>
                                <a:pt x="552" y="22"/>
                              </a:lnTo>
                              <a:lnTo>
                                <a:pt x="590" y="40"/>
                              </a:lnTo>
                              <a:lnTo>
                                <a:pt x="624" y="64"/>
                              </a:lnTo>
                              <a:lnTo>
                                <a:pt x="650" y="92"/>
                              </a:lnTo>
                              <a:lnTo>
                                <a:pt x="672" y="124"/>
                              </a:lnTo>
                              <a:lnTo>
                                <a:pt x="686" y="164"/>
                              </a:lnTo>
                              <a:lnTo>
                                <a:pt x="694" y="208"/>
                              </a:lnTo>
                              <a:lnTo>
                                <a:pt x="694" y="258"/>
                              </a:lnTo>
                              <a:lnTo>
                                <a:pt x="688" y="314"/>
                              </a:lnTo>
                              <a:lnTo>
                                <a:pt x="672" y="382"/>
                              </a:lnTo>
                              <a:lnTo>
                                <a:pt x="650" y="442"/>
                              </a:lnTo>
                              <a:lnTo>
                                <a:pt x="620" y="496"/>
                              </a:lnTo>
                              <a:lnTo>
                                <a:pt x="586" y="540"/>
                              </a:lnTo>
                              <a:lnTo>
                                <a:pt x="548" y="576"/>
                              </a:lnTo>
                              <a:lnTo>
                                <a:pt x="502" y="604"/>
                              </a:lnTo>
                              <a:lnTo>
                                <a:pt x="454" y="626"/>
                              </a:lnTo>
                              <a:lnTo>
                                <a:pt x="400" y="642"/>
                              </a:lnTo>
                              <a:lnTo>
                                <a:pt x="342" y="650"/>
                              </a:lnTo>
                              <a:lnTo>
                                <a:pt x="282" y="654"/>
                              </a:lnTo>
                              <a:lnTo>
                                <a:pt x="0" y="654"/>
                              </a:lnTo>
                              <a:close/>
                              <a:moveTo>
                                <a:pt x="242" y="500"/>
                              </a:moveTo>
                              <a:lnTo>
                                <a:pt x="286" y="500"/>
                              </a:lnTo>
                              <a:lnTo>
                                <a:pt x="328" y="498"/>
                              </a:lnTo>
                              <a:lnTo>
                                <a:pt x="364" y="488"/>
                              </a:lnTo>
                              <a:lnTo>
                                <a:pt x="394" y="470"/>
                              </a:lnTo>
                              <a:lnTo>
                                <a:pt x="422" y="446"/>
                              </a:lnTo>
                              <a:lnTo>
                                <a:pt x="444" y="414"/>
                              </a:lnTo>
                              <a:lnTo>
                                <a:pt x="460" y="374"/>
                              </a:lnTo>
                              <a:lnTo>
                                <a:pt x="472" y="326"/>
                              </a:lnTo>
                              <a:lnTo>
                                <a:pt x="478" y="278"/>
                              </a:lnTo>
                              <a:lnTo>
                                <a:pt x="478" y="240"/>
                              </a:lnTo>
                              <a:lnTo>
                                <a:pt x="472" y="210"/>
                              </a:lnTo>
                              <a:lnTo>
                                <a:pt x="460" y="188"/>
                              </a:lnTo>
                              <a:lnTo>
                                <a:pt x="440" y="172"/>
                              </a:lnTo>
                              <a:lnTo>
                                <a:pt x="416" y="160"/>
                              </a:lnTo>
                              <a:lnTo>
                                <a:pt x="382" y="154"/>
                              </a:lnTo>
                              <a:lnTo>
                                <a:pt x="344" y="152"/>
                              </a:lnTo>
                              <a:lnTo>
                                <a:pt x="302" y="152"/>
                              </a:lnTo>
                              <a:lnTo>
                                <a:pt x="242" y="50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 name="Freeform 144"/>
                      <wps:cNvSpPr>
                        <a:spLocks noChangeAspect="1"/>
                      </wps:cNvSpPr>
                      <wps:spPr bwMode="auto">
                        <a:xfrm>
                          <a:off x="2508" y="426"/>
                          <a:ext cx="572" cy="488"/>
                        </a:xfrm>
                        <a:custGeom>
                          <a:avLst/>
                          <a:gdLst>
                            <a:gd name="T0" fmla="*/ 490 w 572"/>
                            <a:gd name="T1" fmla="*/ 476 h 488"/>
                            <a:gd name="T2" fmla="*/ 314 w 572"/>
                            <a:gd name="T3" fmla="*/ 476 h 488"/>
                            <a:gd name="T4" fmla="*/ 326 w 572"/>
                            <a:gd name="T5" fmla="*/ 406 h 488"/>
                            <a:gd name="T6" fmla="*/ 292 w 572"/>
                            <a:gd name="T7" fmla="*/ 440 h 488"/>
                            <a:gd name="T8" fmla="*/ 258 w 572"/>
                            <a:gd name="T9" fmla="*/ 464 h 488"/>
                            <a:gd name="T10" fmla="*/ 222 w 572"/>
                            <a:gd name="T11" fmla="*/ 478 h 488"/>
                            <a:gd name="T12" fmla="*/ 184 w 572"/>
                            <a:gd name="T13" fmla="*/ 486 h 488"/>
                            <a:gd name="T14" fmla="*/ 140 w 572"/>
                            <a:gd name="T15" fmla="*/ 488 h 488"/>
                            <a:gd name="T16" fmla="*/ 104 w 572"/>
                            <a:gd name="T17" fmla="*/ 486 h 488"/>
                            <a:gd name="T18" fmla="*/ 72 w 572"/>
                            <a:gd name="T19" fmla="*/ 476 h 488"/>
                            <a:gd name="T20" fmla="*/ 46 w 572"/>
                            <a:gd name="T21" fmla="*/ 462 h 488"/>
                            <a:gd name="T22" fmla="*/ 26 w 572"/>
                            <a:gd name="T23" fmla="*/ 440 h 488"/>
                            <a:gd name="T24" fmla="*/ 10 w 572"/>
                            <a:gd name="T25" fmla="*/ 412 h 488"/>
                            <a:gd name="T26" fmla="*/ 2 w 572"/>
                            <a:gd name="T27" fmla="*/ 378 h 488"/>
                            <a:gd name="T28" fmla="*/ 0 w 572"/>
                            <a:gd name="T29" fmla="*/ 338 h 488"/>
                            <a:gd name="T30" fmla="*/ 6 w 572"/>
                            <a:gd name="T31" fmla="*/ 290 h 488"/>
                            <a:gd name="T32" fmla="*/ 56 w 572"/>
                            <a:gd name="T33" fmla="*/ 0 h 488"/>
                            <a:gd name="T34" fmla="*/ 244 w 572"/>
                            <a:gd name="T35" fmla="*/ 0 h 488"/>
                            <a:gd name="T36" fmla="*/ 200 w 572"/>
                            <a:gd name="T37" fmla="*/ 256 h 488"/>
                            <a:gd name="T38" fmla="*/ 196 w 572"/>
                            <a:gd name="T39" fmla="*/ 286 h 488"/>
                            <a:gd name="T40" fmla="*/ 198 w 572"/>
                            <a:gd name="T41" fmla="*/ 308 h 488"/>
                            <a:gd name="T42" fmla="*/ 204 w 572"/>
                            <a:gd name="T43" fmla="*/ 324 h 488"/>
                            <a:gd name="T44" fmla="*/ 216 w 572"/>
                            <a:gd name="T45" fmla="*/ 336 h 488"/>
                            <a:gd name="T46" fmla="*/ 232 w 572"/>
                            <a:gd name="T47" fmla="*/ 342 h 488"/>
                            <a:gd name="T48" fmla="*/ 252 w 572"/>
                            <a:gd name="T49" fmla="*/ 342 h 488"/>
                            <a:gd name="T50" fmla="*/ 278 w 572"/>
                            <a:gd name="T51" fmla="*/ 340 h 488"/>
                            <a:gd name="T52" fmla="*/ 298 w 572"/>
                            <a:gd name="T53" fmla="*/ 330 h 488"/>
                            <a:gd name="T54" fmla="*/ 314 w 572"/>
                            <a:gd name="T55" fmla="*/ 314 h 488"/>
                            <a:gd name="T56" fmla="*/ 326 w 572"/>
                            <a:gd name="T57" fmla="*/ 290 h 488"/>
                            <a:gd name="T58" fmla="*/ 336 w 572"/>
                            <a:gd name="T59" fmla="*/ 262 h 488"/>
                            <a:gd name="T60" fmla="*/ 344 w 572"/>
                            <a:gd name="T61" fmla="*/ 228 h 488"/>
                            <a:gd name="T62" fmla="*/ 384 w 572"/>
                            <a:gd name="T63" fmla="*/ 0 h 488"/>
                            <a:gd name="T64" fmla="*/ 572 w 572"/>
                            <a:gd name="T65" fmla="*/ 0 h 488"/>
                            <a:gd name="T66" fmla="*/ 490 w 572"/>
                            <a:gd name="T67" fmla="*/ 47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490" y="476"/>
                              </a:moveTo>
                              <a:lnTo>
                                <a:pt x="314" y="476"/>
                              </a:lnTo>
                              <a:lnTo>
                                <a:pt x="326" y="406"/>
                              </a:lnTo>
                              <a:lnTo>
                                <a:pt x="292" y="440"/>
                              </a:lnTo>
                              <a:lnTo>
                                <a:pt x="258" y="464"/>
                              </a:lnTo>
                              <a:lnTo>
                                <a:pt x="222" y="478"/>
                              </a:lnTo>
                              <a:lnTo>
                                <a:pt x="184" y="486"/>
                              </a:lnTo>
                              <a:lnTo>
                                <a:pt x="140" y="488"/>
                              </a:lnTo>
                              <a:lnTo>
                                <a:pt x="104" y="486"/>
                              </a:lnTo>
                              <a:lnTo>
                                <a:pt x="72" y="476"/>
                              </a:lnTo>
                              <a:lnTo>
                                <a:pt x="46" y="462"/>
                              </a:lnTo>
                              <a:lnTo>
                                <a:pt x="26" y="440"/>
                              </a:lnTo>
                              <a:lnTo>
                                <a:pt x="10" y="412"/>
                              </a:lnTo>
                              <a:lnTo>
                                <a:pt x="2" y="378"/>
                              </a:lnTo>
                              <a:lnTo>
                                <a:pt x="0" y="338"/>
                              </a:lnTo>
                              <a:lnTo>
                                <a:pt x="6" y="290"/>
                              </a:lnTo>
                              <a:lnTo>
                                <a:pt x="56" y="0"/>
                              </a:lnTo>
                              <a:lnTo>
                                <a:pt x="244" y="0"/>
                              </a:lnTo>
                              <a:lnTo>
                                <a:pt x="200" y="256"/>
                              </a:lnTo>
                              <a:lnTo>
                                <a:pt x="196" y="286"/>
                              </a:lnTo>
                              <a:lnTo>
                                <a:pt x="198" y="308"/>
                              </a:lnTo>
                              <a:lnTo>
                                <a:pt x="204" y="324"/>
                              </a:lnTo>
                              <a:lnTo>
                                <a:pt x="216" y="336"/>
                              </a:lnTo>
                              <a:lnTo>
                                <a:pt x="232" y="342"/>
                              </a:lnTo>
                              <a:lnTo>
                                <a:pt x="252" y="342"/>
                              </a:lnTo>
                              <a:lnTo>
                                <a:pt x="278" y="340"/>
                              </a:lnTo>
                              <a:lnTo>
                                <a:pt x="298" y="330"/>
                              </a:lnTo>
                              <a:lnTo>
                                <a:pt x="314" y="314"/>
                              </a:lnTo>
                              <a:lnTo>
                                <a:pt x="326" y="290"/>
                              </a:lnTo>
                              <a:lnTo>
                                <a:pt x="336" y="262"/>
                              </a:lnTo>
                              <a:lnTo>
                                <a:pt x="344" y="228"/>
                              </a:lnTo>
                              <a:lnTo>
                                <a:pt x="384" y="0"/>
                              </a:lnTo>
                              <a:lnTo>
                                <a:pt x="572" y="0"/>
                              </a:lnTo>
                              <a:lnTo>
                                <a:pt x="490" y="476"/>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 name="Freeform 145"/>
                      <wps:cNvSpPr>
                        <a:spLocks noChangeAspect="1"/>
                      </wps:cNvSpPr>
                      <wps:spPr bwMode="auto">
                        <a:xfrm>
                          <a:off x="3072" y="248"/>
                          <a:ext cx="612" cy="654"/>
                        </a:xfrm>
                        <a:custGeom>
                          <a:avLst/>
                          <a:gdLst>
                            <a:gd name="T0" fmla="*/ 212 w 612"/>
                            <a:gd name="T1" fmla="*/ 520 h 654"/>
                            <a:gd name="T2" fmla="*/ 188 w 612"/>
                            <a:gd name="T3" fmla="*/ 654 h 654"/>
                            <a:gd name="T4" fmla="*/ 0 w 612"/>
                            <a:gd name="T5" fmla="*/ 654 h 654"/>
                            <a:gd name="T6" fmla="*/ 114 w 612"/>
                            <a:gd name="T7" fmla="*/ 0 h 654"/>
                            <a:gd name="T8" fmla="*/ 304 w 612"/>
                            <a:gd name="T9" fmla="*/ 0 h 654"/>
                            <a:gd name="T10" fmla="*/ 246 w 612"/>
                            <a:gd name="T11" fmla="*/ 324 h 654"/>
                            <a:gd name="T12" fmla="*/ 392 w 612"/>
                            <a:gd name="T13" fmla="*/ 178 h 654"/>
                            <a:gd name="T14" fmla="*/ 612 w 612"/>
                            <a:gd name="T15" fmla="*/ 178 h 654"/>
                            <a:gd name="T16" fmla="*/ 404 w 612"/>
                            <a:gd name="T17" fmla="*/ 362 h 654"/>
                            <a:gd name="T18" fmla="*/ 552 w 612"/>
                            <a:gd name="T19" fmla="*/ 654 h 654"/>
                            <a:gd name="T20" fmla="*/ 324 w 612"/>
                            <a:gd name="T21" fmla="*/ 654 h 654"/>
                            <a:gd name="T22" fmla="*/ 254 w 612"/>
                            <a:gd name="T23" fmla="*/ 484 h 654"/>
                            <a:gd name="T24" fmla="*/ 212 w 612"/>
                            <a:gd name="T25" fmla="*/ 52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2" h="654">
                              <a:moveTo>
                                <a:pt x="212" y="520"/>
                              </a:moveTo>
                              <a:lnTo>
                                <a:pt x="188" y="654"/>
                              </a:lnTo>
                              <a:lnTo>
                                <a:pt x="0" y="654"/>
                              </a:lnTo>
                              <a:lnTo>
                                <a:pt x="114" y="0"/>
                              </a:lnTo>
                              <a:lnTo>
                                <a:pt x="304" y="0"/>
                              </a:lnTo>
                              <a:lnTo>
                                <a:pt x="246" y="324"/>
                              </a:lnTo>
                              <a:lnTo>
                                <a:pt x="392" y="178"/>
                              </a:lnTo>
                              <a:lnTo>
                                <a:pt x="612" y="178"/>
                              </a:lnTo>
                              <a:lnTo>
                                <a:pt x="404" y="362"/>
                              </a:lnTo>
                              <a:lnTo>
                                <a:pt x="552" y="654"/>
                              </a:lnTo>
                              <a:lnTo>
                                <a:pt x="324" y="654"/>
                              </a:lnTo>
                              <a:lnTo>
                                <a:pt x="254" y="484"/>
                              </a:lnTo>
                              <a:lnTo>
                                <a:pt x="212" y="52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 name="Freeform 146"/>
                      <wps:cNvSpPr>
                        <a:spLocks noChangeAspect="1" noEditPoints="1"/>
                      </wps:cNvSpPr>
                      <wps:spPr bwMode="auto">
                        <a:xfrm>
                          <a:off x="3620" y="412"/>
                          <a:ext cx="554" cy="502"/>
                        </a:xfrm>
                        <a:custGeom>
                          <a:avLst/>
                          <a:gdLst>
                            <a:gd name="T0" fmla="*/ 186 w 554"/>
                            <a:gd name="T1" fmla="*/ 294 h 502"/>
                            <a:gd name="T2" fmla="*/ 186 w 554"/>
                            <a:gd name="T3" fmla="*/ 326 h 502"/>
                            <a:gd name="T4" fmla="*/ 194 w 554"/>
                            <a:gd name="T5" fmla="*/ 352 h 502"/>
                            <a:gd name="T6" fmla="*/ 212 w 554"/>
                            <a:gd name="T7" fmla="*/ 372 h 502"/>
                            <a:gd name="T8" fmla="*/ 236 w 554"/>
                            <a:gd name="T9" fmla="*/ 384 h 502"/>
                            <a:gd name="T10" fmla="*/ 264 w 554"/>
                            <a:gd name="T11" fmla="*/ 388 h 502"/>
                            <a:gd name="T12" fmla="*/ 286 w 554"/>
                            <a:gd name="T13" fmla="*/ 386 h 502"/>
                            <a:gd name="T14" fmla="*/ 306 w 554"/>
                            <a:gd name="T15" fmla="*/ 378 h 502"/>
                            <a:gd name="T16" fmla="*/ 326 w 554"/>
                            <a:gd name="T17" fmla="*/ 364 h 502"/>
                            <a:gd name="T18" fmla="*/ 342 w 554"/>
                            <a:gd name="T19" fmla="*/ 346 h 502"/>
                            <a:gd name="T20" fmla="*/ 522 w 554"/>
                            <a:gd name="T21" fmla="*/ 346 h 502"/>
                            <a:gd name="T22" fmla="*/ 498 w 554"/>
                            <a:gd name="T23" fmla="*/ 386 h 502"/>
                            <a:gd name="T24" fmla="*/ 470 w 554"/>
                            <a:gd name="T25" fmla="*/ 420 h 502"/>
                            <a:gd name="T26" fmla="*/ 436 w 554"/>
                            <a:gd name="T27" fmla="*/ 448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2 w 554"/>
                            <a:gd name="T39" fmla="*/ 500 h 502"/>
                            <a:gd name="T40" fmla="*/ 138 w 554"/>
                            <a:gd name="T41" fmla="*/ 490 h 502"/>
                            <a:gd name="T42" fmla="*/ 98 w 554"/>
                            <a:gd name="T43" fmla="*/ 474 h 502"/>
                            <a:gd name="T44" fmla="*/ 64 w 554"/>
                            <a:gd name="T45" fmla="*/ 452 h 502"/>
                            <a:gd name="T46" fmla="*/ 38 w 554"/>
                            <a:gd name="T47" fmla="*/ 424 h 502"/>
                            <a:gd name="T48" fmla="*/ 18 w 554"/>
                            <a:gd name="T49" fmla="*/ 392 h 502"/>
                            <a:gd name="T50" fmla="*/ 4 w 554"/>
                            <a:gd name="T51" fmla="*/ 352 h 502"/>
                            <a:gd name="T52" fmla="*/ 0 w 554"/>
                            <a:gd name="T53" fmla="*/ 306 h 502"/>
                            <a:gd name="T54" fmla="*/ 4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2 w 554"/>
                            <a:gd name="T69" fmla="*/ 6 h 502"/>
                            <a:gd name="T70" fmla="*/ 320 w 554"/>
                            <a:gd name="T71" fmla="*/ 0 h 502"/>
                            <a:gd name="T72" fmla="*/ 374 w 554"/>
                            <a:gd name="T73" fmla="*/ 6 h 502"/>
                            <a:gd name="T74" fmla="*/ 422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6 w 554"/>
                            <a:gd name="T89" fmla="*/ 294 h 502"/>
                            <a:gd name="T90" fmla="*/ 186 w 554"/>
                            <a:gd name="T91" fmla="*/ 294 h 502"/>
                            <a:gd name="T92" fmla="*/ 374 w 554"/>
                            <a:gd name="T93" fmla="*/ 198 h 502"/>
                            <a:gd name="T94" fmla="*/ 374 w 554"/>
                            <a:gd name="T95" fmla="*/ 172 h 502"/>
                            <a:gd name="T96" fmla="*/ 366 w 554"/>
                            <a:gd name="T97" fmla="*/ 150 h 502"/>
                            <a:gd name="T98" fmla="*/ 352 w 554"/>
                            <a:gd name="T99" fmla="*/ 132 h 502"/>
                            <a:gd name="T100" fmla="*/ 330 w 554"/>
                            <a:gd name="T101" fmla="*/ 120 h 502"/>
                            <a:gd name="T102" fmla="*/ 306 w 554"/>
                            <a:gd name="T103" fmla="*/ 116 h 502"/>
                            <a:gd name="T104" fmla="*/ 274 w 554"/>
                            <a:gd name="T105" fmla="*/ 120 h 502"/>
                            <a:gd name="T106" fmla="*/ 248 w 554"/>
                            <a:gd name="T107" fmla="*/ 130 h 502"/>
                            <a:gd name="T108" fmla="*/ 228 w 554"/>
                            <a:gd name="T109" fmla="*/ 148 h 502"/>
                            <a:gd name="T110" fmla="*/ 212 w 554"/>
                            <a:gd name="T111" fmla="*/ 170 h 502"/>
                            <a:gd name="T112" fmla="*/ 204 w 554"/>
                            <a:gd name="T113" fmla="*/ 198 h 502"/>
                            <a:gd name="T114" fmla="*/ 374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6" y="294"/>
                              </a:moveTo>
                              <a:lnTo>
                                <a:pt x="186" y="326"/>
                              </a:lnTo>
                              <a:lnTo>
                                <a:pt x="194" y="352"/>
                              </a:lnTo>
                              <a:lnTo>
                                <a:pt x="212" y="372"/>
                              </a:lnTo>
                              <a:lnTo>
                                <a:pt x="236" y="384"/>
                              </a:lnTo>
                              <a:lnTo>
                                <a:pt x="264" y="388"/>
                              </a:lnTo>
                              <a:lnTo>
                                <a:pt x="286" y="386"/>
                              </a:lnTo>
                              <a:lnTo>
                                <a:pt x="306" y="378"/>
                              </a:lnTo>
                              <a:lnTo>
                                <a:pt x="326" y="364"/>
                              </a:lnTo>
                              <a:lnTo>
                                <a:pt x="342" y="346"/>
                              </a:lnTo>
                              <a:lnTo>
                                <a:pt x="522" y="346"/>
                              </a:lnTo>
                              <a:lnTo>
                                <a:pt x="498" y="386"/>
                              </a:lnTo>
                              <a:lnTo>
                                <a:pt x="470" y="420"/>
                              </a:lnTo>
                              <a:lnTo>
                                <a:pt x="436" y="448"/>
                              </a:lnTo>
                              <a:lnTo>
                                <a:pt x="398" y="468"/>
                              </a:lnTo>
                              <a:lnTo>
                                <a:pt x="358" y="484"/>
                              </a:lnTo>
                              <a:lnTo>
                                <a:pt x="316" y="494"/>
                              </a:lnTo>
                              <a:lnTo>
                                <a:pt x="274" y="500"/>
                              </a:lnTo>
                              <a:lnTo>
                                <a:pt x="232" y="502"/>
                              </a:lnTo>
                              <a:lnTo>
                                <a:pt x="182" y="500"/>
                              </a:lnTo>
                              <a:lnTo>
                                <a:pt x="138" y="490"/>
                              </a:lnTo>
                              <a:lnTo>
                                <a:pt x="98" y="474"/>
                              </a:lnTo>
                              <a:lnTo>
                                <a:pt x="64" y="452"/>
                              </a:lnTo>
                              <a:lnTo>
                                <a:pt x="38" y="424"/>
                              </a:lnTo>
                              <a:lnTo>
                                <a:pt x="18" y="392"/>
                              </a:lnTo>
                              <a:lnTo>
                                <a:pt x="4" y="352"/>
                              </a:lnTo>
                              <a:lnTo>
                                <a:pt x="0" y="306"/>
                              </a:lnTo>
                              <a:lnTo>
                                <a:pt x="4" y="256"/>
                              </a:lnTo>
                              <a:lnTo>
                                <a:pt x="20" y="200"/>
                              </a:lnTo>
                              <a:lnTo>
                                <a:pt x="44" y="150"/>
                              </a:lnTo>
                              <a:lnTo>
                                <a:pt x="76" y="106"/>
                              </a:lnTo>
                              <a:lnTo>
                                <a:pt x="116" y="70"/>
                              </a:lnTo>
                              <a:lnTo>
                                <a:pt x="160" y="40"/>
                              </a:lnTo>
                              <a:lnTo>
                                <a:pt x="210" y="18"/>
                              </a:lnTo>
                              <a:lnTo>
                                <a:pt x="262" y="6"/>
                              </a:lnTo>
                              <a:lnTo>
                                <a:pt x="320" y="0"/>
                              </a:lnTo>
                              <a:lnTo>
                                <a:pt x="374" y="6"/>
                              </a:lnTo>
                              <a:lnTo>
                                <a:pt x="422" y="18"/>
                              </a:lnTo>
                              <a:lnTo>
                                <a:pt x="464" y="38"/>
                              </a:lnTo>
                              <a:lnTo>
                                <a:pt x="498" y="66"/>
                              </a:lnTo>
                              <a:lnTo>
                                <a:pt x="524" y="100"/>
                              </a:lnTo>
                              <a:lnTo>
                                <a:pt x="542" y="142"/>
                              </a:lnTo>
                              <a:lnTo>
                                <a:pt x="552" y="188"/>
                              </a:lnTo>
                              <a:lnTo>
                                <a:pt x="554" y="238"/>
                              </a:lnTo>
                              <a:lnTo>
                                <a:pt x="546" y="294"/>
                              </a:lnTo>
                              <a:lnTo>
                                <a:pt x="186" y="294"/>
                              </a:lnTo>
                              <a:close/>
                              <a:moveTo>
                                <a:pt x="374" y="198"/>
                              </a:moveTo>
                              <a:lnTo>
                                <a:pt x="374" y="172"/>
                              </a:lnTo>
                              <a:lnTo>
                                <a:pt x="366" y="150"/>
                              </a:lnTo>
                              <a:lnTo>
                                <a:pt x="352" y="132"/>
                              </a:lnTo>
                              <a:lnTo>
                                <a:pt x="330" y="120"/>
                              </a:lnTo>
                              <a:lnTo>
                                <a:pt x="306" y="116"/>
                              </a:lnTo>
                              <a:lnTo>
                                <a:pt x="274" y="120"/>
                              </a:lnTo>
                              <a:lnTo>
                                <a:pt x="248" y="130"/>
                              </a:lnTo>
                              <a:lnTo>
                                <a:pt x="228" y="148"/>
                              </a:lnTo>
                              <a:lnTo>
                                <a:pt x="212" y="170"/>
                              </a:lnTo>
                              <a:lnTo>
                                <a:pt x="204" y="198"/>
                              </a:lnTo>
                              <a:lnTo>
                                <a:pt x="374"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Freeform 147"/>
                      <wps:cNvSpPr>
                        <a:spLocks noChangeAspect="1"/>
                      </wps:cNvSpPr>
                      <wps:spPr bwMode="auto">
                        <a:xfrm>
                          <a:off x="1682" y="970"/>
                          <a:ext cx="648" cy="652"/>
                        </a:xfrm>
                        <a:custGeom>
                          <a:avLst/>
                          <a:gdLst>
                            <a:gd name="T0" fmla="*/ 0 w 648"/>
                            <a:gd name="T1" fmla="*/ 652 h 652"/>
                            <a:gd name="T2" fmla="*/ 116 w 648"/>
                            <a:gd name="T3" fmla="*/ 0 h 652"/>
                            <a:gd name="T4" fmla="*/ 648 w 648"/>
                            <a:gd name="T5" fmla="*/ 0 h 652"/>
                            <a:gd name="T6" fmla="*/ 620 w 648"/>
                            <a:gd name="T7" fmla="*/ 152 h 652"/>
                            <a:gd name="T8" fmla="*/ 302 w 648"/>
                            <a:gd name="T9" fmla="*/ 152 h 652"/>
                            <a:gd name="T10" fmla="*/ 286 w 648"/>
                            <a:gd name="T11" fmla="*/ 246 h 652"/>
                            <a:gd name="T12" fmla="*/ 556 w 648"/>
                            <a:gd name="T13" fmla="*/ 246 h 652"/>
                            <a:gd name="T14" fmla="*/ 528 w 648"/>
                            <a:gd name="T15" fmla="*/ 398 h 652"/>
                            <a:gd name="T16" fmla="*/ 260 w 648"/>
                            <a:gd name="T17" fmla="*/ 398 h 652"/>
                            <a:gd name="T18" fmla="*/ 240 w 648"/>
                            <a:gd name="T19" fmla="*/ 500 h 652"/>
                            <a:gd name="T20" fmla="*/ 572 w 648"/>
                            <a:gd name="T21" fmla="*/ 500 h 652"/>
                            <a:gd name="T22" fmla="*/ 546 w 648"/>
                            <a:gd name="T23" fmla="*/ 652 h 652"/>
                            <a:gd name="T24" fmla="*/ 0 w 648"/>
                            <a:gd name="T25"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8" h="652">
                              <a:moveTo>
                                <a:pt x="0" y="652"/>
                              </a:moveTo>
                              <a:lnTo>
                                <a:pt x="116" y="0"/>
                              </a:lnTo>
                              <a:lnTo>
                                <a:pt x="648" y="0"/>
                              </a:lnTo>
                              <a:lnTo>
                                <a:pt x="620" y="152"/>
                              </a:lnTo>
                              <a:lnTo>
                                <a:pt x="302" y="152"/>
                              </a:lnTo>
                              <a:lnTo>
                                <a:pt x="286" y="246"/>
                              </a:lnTo>
                              <a:lnTo>
                                <a:pt x="556" y="246"/>
                              </a:lnTo>
                              <a:lnTo>
                                <a:pt x="528" y="398"/>
                              </a:lnTo>
                              <a:lnTo>
                                <a:pt x="260" y="398"/>
                              </a:lnTo>
                              <a:lnTo>
                                <a:pt x="240" y="500"/>
                              </a:lnTo>
                              <a:lnTo>
                                <a:pt x="572" y="500"/>
                              </a:lnTo>
                              <a:lnTo>
                                <a:pt x="546" y="652"/>
                              </a:lnTo>
                              <a:lnTo>
                                <a:pt x="0" y="65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 name="Freeform 148"/>
                      <wps:cNvSpPr>
                        <a:spLocks noChangeAspect="1"/>
                      </wps:cNvSpPr>
                      <wps:spPr bwMode="auto">
                        <a:xfrm>
                          <a:off x="2294" y="1134"/>
                          <a:ext cx="572" cy="488"/>
                        </a:xfrm>
                        <a:custGeom>
                          <a:avLst/>
                          <a:gdLst>
                            <a:gd name="T0" fmla="*/ 82 w 572"/>
                            <a:gd name="T1" fmla="*/ 14 h 488"/>
                            <a:gd name="T2" fmla="*/ 256 w 572"/>
                            <a:gd name="T3" fmla="*/ 14 h 488"/>
                            <a:gd name="T4" fmla="*/ 242 w 572"/>
                            <a:gd name="T5" fmla="*/ 88 h 488"/>
                            <a:gd name="T6" fmla="*/ 274 w 572"/>
                            <a:gd name="T7" fmla="*/ 56 h 488"/>
                            <a:gd name="T8" fmla="*/ 306 w 572"/>
                            <a:gd name="T9" fmla="*/ 32 h 488"/>
                            <a:gd name="T10" fmla="*/ 340 w 572"/>
                            <a:gd name="T11" fmla="*/ 14 h 488"/>
                            <a:gd name="T12" fmla="*/ 378 w 572"/>
                            <a:gd name="T13" fmla="*/ 4 h 488"/>
                            <a:gd name="T14" fmla="*/ 418 w 572"/>
                            <a:gd name="T15" fmla="*/ 0 h 488"/>
                            <a:gd name="T16" fmla="*/ 462 w 572"/>
                            <a:gd name="T17" fmla="*/ 4 h 488"/>
                            <a:gd name="T18" fmla="*/ 498 w 572"/>
                            <a:gd name="T19" fmla="*/ 14 h 488"/>
                            <a:gd name="T20" fmla="*/ 526 w 572"/>
                            <a:gd name="T21" fmla="*/ 30 h 488"/>
                            <a:gd name="T22" fmla="*/ 548 w 572"/>
                            <a:gd name="T23" fmla="*/ 54 h 488"/>
                            <a:gd name="T24" fmla="*/ 562 w 572"/>
                            <a:gd name="T25" fmla="*/ 82 h 488"/>
                            <a:gd name="T26" fmla="*/ 570 w 572"/>
                            <a:gd name="T27" fmla="*/ 118 h 488"/>
                            <a:gd name="T28" fmla="*/ 572 w 572"/>
                            <a:gd name="T29" fmla="*/ 158 h 488"/>
                            <a:gd name="T30" fmla="*/ 566 w 572"/>
                            <a:gd name="T31" fmla="*/ 204 h 488"/>
                            <a:gd name="T32" fmla="*/ 516 w 572"/>
                            <a:gd name="T33" fmla="*/ 488 h 488"/>
                            <a:gd name="T34" fmla="*/ 328 w 572"/>
                            <a:gd name="T35" fmla="*/ 488 h 488"/>
                            <a:gd name="T36" fmla="*/ 372 w 572"/>
                            <a:gd name="T37" fmla="*/ 238 h 488"/>
                            <a:gd name="T38" fmla="*/ 374 w 572"/>
                            <a:gd name="T39" fmla="*/ 214 h 488"/>
                            <a:gd name="T40" fmla="*/ 374 w 572"/>
                            <a:gd name="T41" fmla="*/ 194 h 488"/>
                            <a:gd name="T42" fmla="*/ 370 w 572"/>
                            <a:gd name="T43" fmla="*/ 176 h 488"/>
                            <a:gd name="T44" fmla="*/ 360 w 572"/>
                            <a:gd name="T45" fmla="*/ 162 h 488"/>
                            <a:gd name="T46" fmla="*/ 344 w 572"/>
                            <a:gd name="T47" fmla="*/ 152 h 488"/>
                            <a:gd name="T48" fmla="*/ 322 w 572"/>
                            <a:gd name="T49" fmla="*/ 148 h 488"/>
                            <a:gd name="T50" fmla="*/ 294 w 572"/>
                            <a:gd name="T51" fmla="*/ 152 h 488"/>
                            <a:gd name="T52" fmla="*/ 274 w 572"/>
                            <a:gd name="T53" fmla="*/ 160 h 488"/>
                            <a:gd name="T54" fmla="*/ 258 w 572"/>
                            <a:gd name="T55" fmla="*/ 174 h 488"/>
                            <a:gd name="T56" fmla="*/ 246 w 572"/>
                            <a:gd name="T57" fmla="*/ 194 h 488"/>
                            <a:gd name="T58" fmla="*/ 236 w 572"/>
                            <a:gd name="T59" fmla="*/ 218 h 488"/>
                            <a:gd name="T60" fmla="*/ 230 w 572"/>
                            <a:gd name="T61" fmla="*/ 246 h 488"/>
                            <a:gd name="T62" fmla="*/ 188 w 572"/>
                            <a:gd name="T63" fmla="*/ 488 h 488"/>
                            <a:gd name="T64" fmla="*/ 0 w 572"/>
                            <a:gd name="T65" fmla="*/ 488 h 488"/>
                            <a:gd name="T66" fmla="*/ 82 w 572"/>
                            <a:gd name="T67"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88">
                              <a:moveTo>
                                <a:pt x="82" y="14"/>
                              </a:moveTo>
                              <a:lnTo>
                                <a:pt x="256" y="14"/>
                              </a:lnTo>
                              <a:lnTo>
                                <a:pt x="242" y="88"/>
                              </a:lnTo>
                              <a:lnTo>
                                <a:pt x="274" y="56"/>
                              </a:lnTo>
                              <a:lnTo>
                                <a:pt x="306" y="32"/>
                              </a:lnTo>
                              <a:lnTo>
                                <a:pt x="340" y="14"/>
                              </a:lnTo>
                              <a:lnTo>
                                <a:pt x="378" y="4"/>
                              </a:lnTo>
                              <a:lnTo>
                                <a:pt x="418" y="0"/>
                              </a:lnTo>
                              <a:lnTo>
                                <a:pt x="462" y="4"/>
                              </a:lnTo>
                              <a:lnTo>
                                <a:pt x="498" y="14"/>
                              </a:lnTo>
                              <a:lnTo>
                                <a:pt x="526" y="30"/>
                              </a:lnTo>
                              <a:lnTo>
                                <a:pt x="548" y="54"/>
                              </a:lnTo>
                              <a:lnTo>
                                <a:pt x="562" y="82"/>
                              </a:lnTo>
                              <a:lnTo>
                                <a:pt x="570" y="118"/>
                              </a:lnTo>
                              <a:lnTo>
                                <a:pt x="572" y="158"/>
                              </a:lnTo>
                              <a:lnTo>
                                <a:pt x="566" y="204"/>
                              </a:lnTo>
                              <a:lnTo>
                                <a:pt x="516" y="488"/>
                              </a:lnTo>
                              <a:lnTo>
                                <a:pt x="328" y="488"/>
                              </a:lnTo>
                              <a:lnTo>
                                <a:pt x="372" y="238"/>
                              </a:lnTo>
                              <a:lnTo>
                                <a:pt x="374" y="214"/>
                              </a:lnTo>
                              <a:lnTo>
                                <a:pt x="374" y="194"/>
                              </a:lnTo>
                              <a:lnTo>
                                <a:pt x="370" y="176"/>
                              </a:lnTo>
                              <a:lnTo>
                                <a:pt x="360" y="162"/>
                              </a:lnTo>
                              <a:lnTo>
                                <a:pt x="344" y="152"/>
                              </a:lnTo>
                              <a:lnTo>
                                <a:pt x="322" y="148"/>
                              </a:lnTo>
                              <a:lnTo>
                                <a:pt x="294" y="152"/>
                              </a:lnTo>
                              <a:lnTo>
                                <a:pt x="274" y="160"/>
                              </a:lnTo>
                              <a:lnTo>
                                <a:pt x="258" y="174"/>
                              </a:lnTo>
                              <a:lnTo>
                                <a:pt x="246" y="194"/>
                              </a:lnTo>
                              <a:lnTo>
                                <a:pt x="236" y="218"/>
                              </a:lnTo>
                              <a:lnTo>
                                <a:pt x="230" y="246"/>
                              </a:lnTo>
                              <a:lnTo>
                                <a:pt x="188" y="488"/>
                              </a:lnTo>
                              <a:lnTo>
                                <a:pt x="0" y="488"/>
                              </a:lnTo>
                              <a:lnTo>
                                <a:pt x="82"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 name="Freeform 149"/>
                      <wps:cNvSpPr>
                        <a:spLocks noChangeAspect="1" noEditPoints="1"/>
                      </wps:cNvSpPr>
                      <wps:spPr bwMode="auto">
                        <a:xfrm>
                          <a:off x="2900" y="1134"/>
                          <a:ext cx="554" cy="502"/>
                        </a:xfrm>
                        <a:custGeom>
                          <a:avLst/>
                          <a:gdLst>
                            <a:gd name="T0" fmla="*/ 188 w 554"/>
                            <a:gd name="T1" fmla="*/ 294 h 502"/>
                            <a:gd name="T2" fmla="*/ 186 w 554"/>
                            <a:gd name="T3" fmla="*/ 326 h 502"/>
                            <a:gd name="T4" fmla="*/ 196 w 554"/>
                            <a:gd name="T5" fmla="*/ 350 h 502"/>
                            <a:gd name="T6" fmla="*/ 212 w 554"/>
                            <a:gd name="T7" fmla="*/ 370 h 502"/>
                            <a:gd name="T8" fmla="*/ 236 w 554"/>
                            <a:gd name="T9" fmla="*/ 382 h 502"/>
                            <a:gd name="T10" fmla="*/ 264 w 554"/>
                            <a:gd name="T11" fmla="*/ 388 h 502"/>
                            <a:gd name="T12" fmla="*/ 286 w 554"/>
                            <a:gd name="T13" fmla="*/ 384 h 502"/>
                            <a:gd name="T14" fmla="*/ 308 w 554"/>
                            <a:gd name="T15" fmla="*/ 376 h 502"/>
                            <a:gd name="T16" fmla="*/ 326 w 554"/>
                            <a:gd name="T17" fmla="*/ 364 h 502"/>
                            <a:gd name="T18" fmla="*/ 342 w 554"/>
                            <a:gd name="T19" fmla="*/ 346 h 502"/>
                            <a:gd name="T20" fmla="*/ 522 w 554"/>
                            <a:gd name="T21" fmla="*/ 346 h 502"/>
                            <a:gd name="T22" fmla="*/ 500 w 554"/>
                            <a:gd name="T23" fmla="*/ 386 h 502"/>
                            <a:gd name="T24" fmla="*/ 470 w 554"/>
                            <a:gd name="T25" fmla="*/ 420 h 502"/>
                            <a:gd name="T26" fmla="*/ 436 w 554"/>
                            <a:gd name="T27" fmla="*/ 446 h 502"/>
                            <a:gd name="T28" fmla="*/ 398 w 554"/>
                            <a:gd name="T29" fmla="*/ 468 h 502"/>
                            <a:gd name="T30" fmla="*/ 358 w 554"/>
                            <a:gd name="T31" fmla="*/ 484 h 502"/>
                            <a:gd name="T32" fmla="*/ 316 w 554"/>
                            <a:gd name="T33" fmla="*/ 494 h 502"/>
                            <a:gd name="T34" fmla="*/ 274 w 554"/>
                            <a:gd name="T35" fmla="*/ 500 h 502"/>
                            <a:gd name="T36" fmla="*/ 232 w 554"/>
                            <a:gd name="T37" fmla="*/ 502 h 502"/>
                            <a:gd name="T38" fmla="*/ 184 w 554"/>
                            <a:gd name="T39" fmla="*/ 500 h 502"/>
                            <a:gd name="T40" fmla="*/ 138 w 554"/>
                            <a:gd name="T41" fmla="*/ 490 h 502"/>
                            <a:gd name="T42" fmla="*/ 100 w 554"/>
                            <a:gd name="T43" fmla="*/ 474 h 502"/>
                            <a:gd name="T44" fmla="*/ 66 w 554"/>
                            <a:gd name="T45" fmla="*/ 452 h 502"/>
                            <a:gd name="T46" fmla="*/ 38 w 554"/>
                            <a:gd name="T47" fmla="*/ 424 h 502"/>
                            <a:gd name="T48" fmla="*/ 18 w 554"/>
                            <a:gd name="T49" fmla="*/ 390 h 502"/>
                            <a:gd name="T50" fmla="*/ 6 w 554"/>
                            <a:gd name="T51" fmla="*/ 352 h 502"/>
                            <a:gd name="T52" fmla="*/ 0 w 554"/>
                            <a:gd name="T53" fmla="*/ 306 h 502"/>
                            <a:gd name="T54" fmla="*/ 6 w 554"/>
                            <a:gd name="T55" fmla="*/ 256 h 502"/>
                            <a:gd name="T56" fmla="*/ 20 w 554"/>
                            <a:gd name="T57" fmla="*/ 200 h 502"/>
                            <a:gd name="T58" fmla="*/ 44 w 554"/>
                            <a:gd name="T59" fmla="*/ 150 h 502"/>
                            <a:gd name="T60" fmla="*/ 76 w 554"/>
                            <a:gd name="T61" fmla="*/ 106 h 502"/>
                            <a:gd name="T62" fmla="*/ 116 w 554"/>
                            <a:gd name="T63" fmla="*/ 70 h 502"/>
                            <a:gd name="T64" fmla="*/ 160 w 554"/>
                            <a:gd name="T65" fmla="*/ 40 h 502"/>
                            <a:gd name="T66" fmla="*/ 210 w 554"/>
                            <a:gd name="T67" fmla="*/ 18 h 502"/>
                            <a:gd name="T68" fmla="*/ 264 w 554"/>
                            <a:gd name="T69" fmla="*/ 4 h 502"/>
                            <a:gd name="T70" fmla="*/ 320 w 554"/>
                            <a:gd name="T71" fmla="*/ 0 h 502"/>
                            <a:gd name="T72" fmla="*/ 374 w 554"/>
                            <a:gd name="T73" fmla="*/ 4 h 502"/>
                            <a:gd name="T74" fmla="*/ 424 w 554"/>
                            <a:gd name="T75" fmla="*/ 18 h 502"/>
                            <a:gd name="T76" fmla="*/ 464 w 554"/>
                            <a:gd name="T77" fmla="*/ 38 h 502"/>
                            <a:gd name="T78" fmla="*/ 498 w 554"/>
                            <a:gd name="T79" fmla="*/ 66 h 502"/>
                            <a:gd name="T80" fmla="*/ 524 w 554"/>
                            <a:gd name="T81" fmla="*/ 100 h 502"/>
                            <a:gd name="T82" fmla="*/ 542 w 554"/>
                            <a:gd name="T83" fmla="*/ 142 h 502"/>
                            <a:gd name="T84" fmla="*/ 552 w 554"/>
                            <a:gd name="T85" fmla="*/ 188 h 502"/>
                            <a:gd name="T86" fmla="*/ 554 w 554"/>
                            <a:gd name="T87" fmla="*/ 238 h 502"/>
                            <a:gd name="T88" fmla="*/ 548 w 554"/>
                            <a:gd name="T89" fmla="*/ 294 h 502"/>
                            <a:gd name="T90" fmla="*/ 188 w 554"/>
                            <a:gd name="T91" fmla="*/ 294 h 502"/>
                            <a:gd name="T92" fmla="*/ 376 w 554"/>
                            <a:gd name="T93" fmla="*/ 198 h 502"/>
                            <a:gd name="T94" fmla="*/ 376 w 554"/>
                            <a:gd name="T95" fmla="*/ 172 h 502"/>
                            <a:gd name="T96" fmla="*/ 368 w 554"/>
                            <a:gd name="T97" fmla="*/ 150 h 502"/>
                            <a:gd name="T98" fmla="*/ 352 w 554"/>
                            <a:gd name="T99" fmla="*/ 132 h 502"/>
                            <a:gd name="T100" fmla="*/ 332 w 554"/>
                            <a:gd name="T101" fmla="*/ 120 h 502"/>
                            <a:gd name="T102" fmla="*/ 306 w 554"/>
                            <a:gd name="T103" fmla="*/ 116 h 502"/>
                            <a:gd name="T104" fmla="*/ 276 w 554"/>
                            <a:gd name="T105" fmla="*/ 118 h 502"/>
                            <a:gd name="T106" fmla="*/ 248 w 554"/>
                            <a:gd name="T107" fmla="*/ 130 h 502"/>
                            <a:gd name="T108" fmla="*/ 228 w 554"/>
                            <a:gd name="T109" fmla="*/ 146 h 502"/>
                            <a:gd name="T110" fmla="*/ 212 w 554"/>
                            <a:gd name="T111" fmla="*/ 170 h 502"/>
                            <a:gd name="T112" fmla="*/ 204 w 554"/>
                            <a:gd name="T113" fmla="*/ 198 h 502"/>
                            <a:gd name="T114" fmla="*/ 376 w 554"/>
                            <a:gd name="T115" fmla="*/ 198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4" h="502">
                              <a:moveTo>
                                <a:pt x="188" y="294"/>
                              </a:moveTo>
                              <a:lnTo>
                                <a:pt x="186" y="326"/>
                              </a:lnTo>
                              <a:lnTo>
                                <a:pt x="196" y="350"/>
                              </a:lnTo>
                              <a:lnTo>
                                <a:pt x="212" y="370"/>
                              </a:lnTo>
                              <a:lnTo>
                                <a:pt x="236" y="382"/>
                              </a:lnTo>
                              <a:lnTo>
                                <a:pt x="264" y="388"/>
                              </a:lnTo>
                              <a:lnTo>
                                <a:pt x="286" y="384"/>
                              </a:lnTo>
                              <a:lnTo>
                                <a:pt x="308" y="376"/>
                              </a:lnTo>
                              <a:lnTo>
                                <a:pt x="326" y="364"/>
                              </a:lnTo>
                              <a:lnTo>
                                <a:pt x="342" y="346"/>
                              </a:lnTo>
                              <a:lnTo>
                                <a:pt x="522" y="346"/>
                              </a:lnTo>
                              <a:lnTo>
                                <a:pt x="500" y="386"/>
                              </a:lnTo>
                              <a:lnTo>
                                <a:pt x="470" y="420"/>
                              </a:lnTo>
                              <a:lnTo>
                                <a:pt x="436" y="446"/>
                              </a:lnTo>
                              <a:lnTo>
                                <a:pt x="398" y="468"/>
                              </a:lnTo>
                              <a:lnTo>
                                <a:pt x="358" y="484"/>
                              </a:lnTo>
                              <a:lnTo>
                                <a:pt x="316" y="494"/>
                              </a:lnTo>
                              <a:lnTo>
                                <a:pt x="274" y="500"/>
                              </a:lnTo>
                              <a:lnTo>
                                <a:pt x="232" y="502"/>
                              </a:lnTo>
                              <a:lnTo>
                                <a:pt x="184" y="500"/>
                              </a:lnTo>
                              <a:lnTo>
                                <a:pt x="138" y="490"/>
                              </a:lnTo>
                              <a:lnTo>
                                <a:pt x="100" y="474"/>
                              </a:lnTo>
                              <a:lnTo>
                                <a:pt x="66" y="452"/>
                              </a:lnTo>
                              <a:lnTo>
                                <a:pt x="38" y="424"/>
                              </a:lnTo>
                              <a:lnTo>
                                <a:pt x="18" y="390"/>
                              </a:lnTo>
                              <a:lnTo>
                                <a:pt x="6" y="352"/>
                              </a:lnTo>
                              <a:lnTo>
                                <a:pt x="0" y="306"/>
                              </a:lnTo>
                              <a:lnTo>
                                <a:pt x="6" y="256"/>
                              </a:lnTo>
                              <a:lnTo>
                                <a:pt x="20" y="200"/>
                              </a:lnTo>
                              <a:lnTo>
                                <a:pt x="44" y="150"/>
                              </a:lnTo>
                              <a:lnTo>
                                <a:pt x="76" y="106"/>
                              </a:lnTo>
                              <a:lnTo>
                                <a:pt x="116" y="70"/>
                              </a:lnTo>
                              <a:lnTo>
                                <a:pt x="160" y="40"/>
                              </a:lnTo>
                              <a:lnTo>
                                <a:pt x="210" y="18"/>
                              </a:lnTo>
                              <a:lnTo>
                                <a:pt x="264" y="4"/>
                              </a:lnTo>
                              <a:lnTo>
                                <a:pt x="320" y="0"/>
                              </a:lnTo>
                              <a:lnTo>
                                <a:pt x="374" y="4"/>
                              </a:lnTo>
                              <a:lnTo>
                                <a:pt x="424" y="18"/>
                              </a:lnTo>
                              <a:lnTo>
                                <a:pt x="464" y="38"/>
                              </a:lnTo>
                              <a:lnTo>
                                <a:pt x="498" y="66"/>
                              </a:lnTo>
                              <a:lnTo>
                                <a:pt x="524" y="100"/>
                              </a:lnTo>
                              <a:lnTo>
                                <a:pt x="542" y="142"/>
                              </a:lnTo>
                              <a:lnTo>
                                <a:pt x="552" y="188"/>
                              </a:lnTo>
                              <a:lnTo>
                                <a:pt x="554" y="238"/>
                              </a:lnTo>
                              <a:lnTo>
                                <a:pt x="548" y="294"/>
                              </a:lnTo>
                              <a:lnTo>
                                <a:pt x="188" y="294"/>
                              </a:lnTo>
                              <a:close/>
                              <a:moveTo>
                                <a:pt x="376" y="198"/>
                              </a:moveTo>
                              <a:lnTo>
                                <a:pt x="376" y="172"/>
                              </a:lnTo>
                              <a:lnTo>
                                <a:pt x="368" y="150"/>
                              </a:lnTo>
                              <a:lnTo>
                                <a:pt x="352" y="132"/>
                              </a:lnTo>
                              <a:lnTo>
                                <a:pt x="332" y="120"/>
                              </a:lnTo>
                              <a:lnTo>
                                <a:pt x="306" y="116"/>
                              </a:lnTo>
                              <a:lnTo>
                                <a:pt x="276" y="118"/>
                              </a:lnTo>
                              <a:lnTo>
                                <a:pt x="248" y="130"/>
                              </a:lnTo>
                              <a:lnTo>
                                <a:pt x="228" y="146"/>
                              </a:lnTo>
                              <a:lnTo>
                                <a:pt x="212" y="170"/>
                              </a:lnTo>
                              <a:lnTo>
                                <a:pt x="204" y="198"/>
                              </a:lnTo>
                              <a:lnTo>
                                <a:pt x="376" y="19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 name="Freeform 150"/>
                      <wps:cNvSpPr>
                        <a:spLocks noChangeAspect="1"/>
                      </wps:cNvSpPr>
                      <wps:spPr bwMode="auto">
                        <a:xfrm>
                          <a:off x="3470" y="1134"/>
                          <a:ext cx="430" cy="488"/>
                        </a:xfrm>
                        <a:custGeom>
                          <a:avLst/>
                          <a:gdLst>
                            <a:gd name="T0" fmla="*/ 84 w 430"/>
                            <a:gd name="T1" fmla="*/ 14 h 488"/>
                            <a:gd name="T2" fmla="*/ 254 w 430"/>
                            <a:gd name="T3" fmla="*/ 14 h 488"/>
                            <a:gd name="T4" fmla="*/ 238 w 430"/>
                            <a:gd name="T5" fmla="*/ 110 h 488"/>
                            <a:gd name="T6" fmla="*/ 240 w 430"/>
                            <a:gd name="T7" fmla="*/ 110 h 488"/>
                            <a:gd name="T8" fmla="*/ 266 w 430"/>
                            <a:gd name="T9" fmla="*/ 70 h 488"/>
                            <a:gd name="T10" fmla="*/ 294 w 430"/>
                            <a:gd name="T11" fmla="*/ 38 h 488"/>
                            <a:gd name="T12" fmla="*/ 326 w 430"/>
                            <a:gd name="T13" fmla="*/ 18 h 488"/>
                            <a:gd name="T14" fmla="*/ 364 w 430"/>
                            <a:gd name="T15" fmla="*/ 4 h 488"/>
                            <a:gd name="T16" fmla="*/ 406 w 430"/>
                            <a:gd name="T17" fmla="*/ 0 h 488"/>
                            <a:gd name="T18" fmla="*/ 418 w 430"/>
                            <a:gd name="T19" fmla="*/ 2 h 488"/>
                            <a:gd name="T20" fmla="*/ 430 w 430"/>
                            <a:gd name="T21" fmla="*/ 2 h 488"/>
                            <a:gd name="T22" fmla="*/ 396 w 430"/>
                            <a:gd name="T23" fmla="*/ 192 h 488"/>
                            <a:gd name="T24" fmla="*/ 376 w 430"/>
                            <a:gd name="T25" fmla="*/ 188 h 488"/>
                            <a:gd name="T26" fmla="*/ 358 w 430"/>
                            <a:gd name="T27" fmla="*/ 186 h 488"/>
                            <a:gd name="T28" fmla="*/ 322 w 430"/>
                            <a:gd name="T29" fmla="*/ 190 h 488"/>
                            <a:gd name="T30" fmla="*/ 292 w 430"/>
                            <a:gd name="T31" fmla="*/ 200 h 488"/>
                            <a:gd name="T32" fmla="*/ 266 w 430"/>
                            <a:gd name="T33" fmla="*/ 216 h 488"/>
                            <a:gd name="T34" fmla="*/ 244 w 430"/>
                            <a:gd name="T35" fmla="*/ 244 h 488"/>
                            <a:gd name="T36" fmla="*/ 228 w 430"/>
                            <a:gd name="T37" fmla="*/ 278 h 488"/>
                            <a:gd name="T38" fmla="*/ 218 w 430"/>
                            <a:gd name="T39" fmla="*/ 324 h 488"/>
                            <a:gd name="T40" fmla="*/ 188 w 430"/>
                            <a:gd name="T41" fmla="*/ 488 h 488"/>
                            <a:gd name="T42" fmla="*/ 0 w 430"/>
                            <a:gd name="T43" fmla="*/ 488 h 488"/>
                            <a:gd name="T44" fmla="*/ 84 w 430"/>
                            <a:gd name="T45" fmla="*/ 1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488">
                              <a:moveTo>
                                <a:pt x="84" y="14"/>
                              </a:moveTo>
                              <a:lnTo>
                                <a:pt x="254" y="14"/>
                              </a:lnTo>
                              <a:lnTo>
                                <a:pt x="238" y="110"/>
                              </a:lnTo>
                              <a:lnTo>
                                <a:pt x="240" y="110"/>
                              </a:lnTo>
                              <a:lnTo>
                                <a:pt x="266" y="70"/>
                              </a:lnTo>
                              <a:lnTo>
                                <a:pt x="294" y="38"/>
                              </a:lnTo>
                              <a:lnTo>
                                <a:pt x="326" y="18"/>
                              </a:lnTo>
                              <a:lnTo>
                                <a:pt x="364" y="4"/>
                              </a:lnTo>
                              <a:lnTo>
                                <a:pt x="406" y="0"/>
                              </a:lnTo>
                              <a:lnTo>
                                <a:pt x="418" y="2"/>
                              </a:lnTo>
                              <a:lnTo>
                                <a:pt x="430" y="2"/>
                              </a:lnTo>
                              <a:lnTo>
                                <a:pt x="396" y="192"/>
                              </a:lnTo>
                              <a:lnTo>
                                <a:pt x="376" y="188"/>
                              </a:lnTo>
                              <a:lnTo>
                                <a:pt x="358" y="186"/>
                              </a:lnTo>
                              <a:lnTo>
                                <a:pt x="322" y="190"/>
                              </a:lnTo>
                              <a:lnTo>
                                <a:pt x="292" y="200"/>
                              </a:lnTo>
                              <a:lnTo>
                                <a:pt x="266" y="216"/>
                              </a:lnTo>
                              <a:lnTo>
                                <a:pt x="244" y="244"/>
                              </a:lnTo>
                              <a:lnTo>
                                <a:pt x="228" y="278"/>
                              </a:lnTo>
                              <a:lnTo>
                                <a:pt x="218" y="324"/>
                              </a:lnTo>
                              <a:lnTo>
                                <a:pt x="188" y="488"/>
                              </a:lnTo>
                              <a:lnTo>
                                <a:pt x="0" y="488"/>
                              </a:lnTo>
                              <a:lnTo>
                                <a:pt x="84" y="1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 name="Freeform 151"/>
                      <wps:cNvSpPr>
                        <a:spLocks noChangeAspect="1" noEditPoints="1"/>
                      </wps:cNvSpPr>
                      <wps:spPr bwMode="auto">
                        <a:xfrm>
                          <a:off x="3876" y="1134"/>
                          <a:ext cx="586" cy="650"/>
                        </a:xfrm>
                        <a:custGeom>
                          <a:avLst/>
                          <a:gdLst>
                            <a:gd name="T0" fmla="*/ 190 w 586"/>
                            <a:gd name="T1" fmla="*/ 520 h 650"/>
                            <a:gd name="T2" fmla="*/ 198 w 586"/>
                            <a:gd name="T3" fmla="*/ 534 h 650"/>
                            <a:gd name="T4" fmla="*/ 220 w 586"/>
                            <a:gd name="T5" fmla="*/ 544 h 650"/>
                            <a:gd name="T6" fmla="*/ 266 w 586"/>
                            <a:gd name="T7" fmla="*/ 542 h 650"/>
                            <a:gd name="T8" fmla="*/ 306 w 586"/>
                            <a:gd name="T9" fmla="*/ 516 h 650"/>
                            <a:gd name="T10" fmla="*/ 328 w 586"/>
                            <a:gd name="T11" fmla="*/ 454 h 650"/>
                            <a:gd name="T12" fmla="*/ 314 w 586"/>
                            <a:gd name="T13" fmla="*/ 430 h 650"/>
                            <a:gd name="T14" fmla="*/ 262 w 586"/>
                            <a:gd name="T15" fmla="*/ 456 h 650"/>
                            <a:gd name="T16" fmla="*/ 190 w 586"/>
                            <a:gd name="T17" fmla="*/ 466 h 650"/>
                            <a:gd name="T18" fmla="*/ 114 w 586"/>
                            <a:gd name="T19" fmla="*/ 452 h 650"/>
                            <a:gd name="T20" fmla="*/ 60 w 586"/>
                            <a:gd name="T21" fmla="*/ 412 h 650"/>
                            <a:gd name="T22" fmla="*/ 28 w 586"/>
                            <a:gd name="T23" fmla="*/ 354 h 650"/>
                            <a:gd name="T24" fmla="*/ 20 w 586"/>
                            <a:gd name="T25" fmla="*/ 280 h 650"/>
                            <a:gd name="T26" fmla="*/ 32 w 586"/>
                            <a:gd name="T27" fmla="*/ 202 h 650"/>
                            <a:gd name="T28" fmla="*/ 64 w 586"/>
                            <a:gd name="T29" fmla="*/ 126 h 650"/>
                            <a:gd name="T30" fmla="*/ 114 w 586"/>
                            <a:gd name="T31" fmla="*/ 62 h 650"/>
                            <a:gd name="T32" fmla="*/ 186 w 586"/>
                            <a:gd name="T33" fmla="*/ 16 h 650"/>
                            <a:gd name="T34" fmla="*/ 278 w 586"/>
                            <a:gd name="T35" fmla="*/ 0 h 650"/>
                            <a:gd name="T36" fmla="*/ 356 w 586"/>
                            <a:gd name="T37" fmla="*/ 20 h 650"/>
                            <a:gd name="T38" fmla="*/ 410 w 586"/>
                            <a:gd name="T39" fmla="*/ 76 h 650"/>
                            <a:gd name="T40" fmla="*/ 586 w 586"/>
                            <a:gd name="T41" fmla="*/ 14 h 650"/>
                            <a:gd name="T42" fmla="*/ 512 w 586"/>
                            <a:gd name="T43" fmla="*/ 434 h 650"/>
                            <a:gd name="T44" fmla="*/ 492 w 586"/>
                            <a:gd name="T45" fmla="*/ 504 h 650"/>
                            <a:gd name="T46" fmla="*/ 460 w 586"/>
                            <a:gd name="T47" fmla="*/ 564 h 650"/>
                            <a:gd name="T48" fmla="*/ 410 w 586"/>
                            <a:gd name="T49" fmla="*/ 610 h 650"/>
                            <a:gd name="T50" fmla="*/ 332 w 586"/>
                            <a:gd name="T51" fmla="*/ 640 h 650"/>
                            <a:gd name="T52" fmla="*/ 224 w 586"/>
                            <a:gd name="T53" fmla="*/ 650 h 650"/>
                            <a:gd name="T54" fmla="*/ 128 w 586"/>
                            <a:gd name="T55" fmla="*/ 640 h 650"/>
                            <a:gd name="T56" fmla="*/ 60 w 586"/>
                            <a:gd name="T57" fmla="*/ 616 h 650"/>
                            <a:gd name="T58" fmla="*/ 20 w 586"/>
                            <a:gd name="T59" fmla="*/ 580 h 650"/>
                            <a:gd name="T60" fmla="*/ 2 w 586"/>
                            <a:gd name="T61" fmla="*/ 536 h 650"/>
                            <a:gd name="T62" fmla="*/ 190 w 586"/>
                            <a:gd name="T63" fmla="*/ 514 h 650"/>
                            <a:gd name="T64" fmla="*/ 210 w 586"/>
                            <a:gd name="T65" fmla="*/ 266 h 650"/>
                            <a:gd name="T66" fmla="*/ 218 w 586"/>
                            <a:gd name="T67" fmla="*/ 306 h 650"/>
                            <a:gd name="T68" fmla="*/ 248 w 586"/>
                            <a:gd name="T69" fmla="*/ 332 h 650"/>
                            <a:gd name="T70" fmla="*/ 296 w 586"/>
                            <a:gd name="T71" fmla="*/ 332 h 650"/>
                            <a:gd name="T72" fmla="*/ 336 w 586"/>
                            <a:gd name="T73" fmla="*/ 306 h 650"/>
                            <a:gd name="T74" fmla="*/ 360 w 586"/>
                            <a:gd name="T75" fmla="*/ 262 h 650"/>
                            <a:gd name="T76" fmla="*/ 370 w 586"/>
                            <a:gd name="T77" fmla="*/ 216 h 650"/>
                            <a:gd name="T78" fmla="*/ 366 w 586"/>
                            <a:gd name="T79" fmla="*/ 176 h 650"/>
                            <a:gd name="T80" fmla="*/ 346 w 586"/>
                            <a:gd name="T81" fmla="*/ 146 h 650"/>
                            <a:gd name="T82" fmla="*/ 306 w 586"/>
                            <a:gd name="T83" fmla="*/ 136 h 650"/>
                            <a:gd name="T84" fmla="*/ 258 w 586"/>
                            <a:gd name="T85" fmla="*/ 148 h 650"/>
                            <a:gd name="T86" fmla="*/ 228 w 586"/>
                            <a:gd name="T87" fmla="*/ 188 h 650"/>
                            <a:gd name="T88" fmla="*/ 212 w 586"/>
                            <a:gd name="T89" fmla="*/ 242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6" h="650">
                              <a:moveTo>
                                <a:pt x="190" y="514"/>
                              </a:moveTo>
                              <a:lnTo>
                                <a:pt x="190" y="520"/>
                              </a:lnTo>
                              <a:lnTo>
                                <a:pt x="192" y="526"/>
                              </a:lnTo>
                              <a:lnTo>
                                <a:pt x="198" y="534"/>
                              </a:lnTo>
                              <a:lnTo>
                                <a:pt x="206" y="540"/>
                              </a:lnTo>
                              <a:lnTo>
                                <a:pt x="220" y="544"/>
                              </a:lnTo>
                              <a:lnTo>
                                <a:pt x="236" y="546"/>
                              </a:lnTo>
                              <a:lnTo>
                                <a:pt x="266" y="542"/>
                              </a:lnTo>
                              <a:lnTo>
                                <a:pt x="290" y="532"/>
                              </a:lnTo>
                              <a:lnTo>
                                <a:pt x="306" y="516"/>
                              </a:lnTo>
                              <a:lnTo>
                                <a:pt x="320" y="490"/>
                              </a:lnTo>
                              <a:lnTo>
                                <a:pt x="328" y="454"/>
                              </a:lnTo>
                              <a:lnTo>
                                <a:pt x="336" y="414"/>
                              </a:lnTo>
                              <a:lnTo>
                                <a:pt x="314" y="430"/>
                              </a:lnTo>
                              <a:lnTo>
                                <a:pt x="290" y="444"/>
                              </a:lnTo>
                              <a:lnTo>
                                <a:pt x="262" y="456"/>
                              </a:lnTo>
                              <a:lnTo>
                                <a:pt x="228" y="464"/>
                              </a:lnTo>
                              <a:lnTo>
                                <a:pt x="190" y="466"/>
                              </a:lnTo>
                              <a:lnTo>
                                <a:pt x="150" y="462"/>
                              </a:lnTo>
                              <a:lnTo>
                                <a:pt x="114" y="452"/>
                              </a:lnTo>
                              <a:lnTo>
                                <a:pt x="84" y="434"/>
                              </a:lnTo>
                              <a:lnTo>
                                <a:pt x="60" y="412"/>
                              </a:lnTo>
                              <a:lnTo>
                                <a:pt x="42" y="384"/>
                              </a:lnTo>
                              <a:lnTo>
                                <a:pt x="28" y="354"/>
                              </a:lnTo>
                              <a:lnTo>
                                <a:pt x="20" y="318"/>
                              </a:lnTo>
                              <a:lnTo>
                                <a:pt x="20" y="280"/>
                              </a:lnTo>
                              <a:lnTo>
                                <a:pt x="24" y="242"/>
                              </a:lnTo>
                              <a:lnTo>
                                <a:pt x="32" y="202"/>
                              </a:lnTo>
                              <a:lnTo>
                                <a:pt x="46" y="164"/>
                              </a:lnTo>
                              <a:lnTo>
                                <a:pt x="64" y="126"/>
                              </a:lnTo>
                              <a:lnTo>
                                <a:pt x="86" y="92"/>
                              </a:lnTo>
                              <a:lnTo>
                                <a:pt x="114" y="62"/>
                              </a:lnTo>
                              <a:lnTo>
                                <a:pt x="148" y="36"/>
                              </a:lnTo>
                              <a:lnTo>
                                <a:pt x="186" y="16"/>
                              </a:lnTo>
                              <a:lnTo>
                                <a:pt x="230" y="4"/>
                              </a:lnTo>
                              <a:lnTo>
                                <a:pt x="278" y="0"/>
                              </a:lnTo>
                              <a:lnTo>
                                <a:pt x="320" y="6"/>
                              </a:lnTo>
                              <a:lnTo>
                                <a:pt x="356" y="20"/>
                              </a:lnTo>
                              <a:lnTo>
                                <a:pt x="386" y="44"/>
                              </a:lnTo>
                              <a:lnTo>
                                <a:pt x="410" y="76"/>
                              </a:lnTo>
                              <a:lnTo>
                                <a:pt x="420" y="14"/>
                              </a:lnTo>
                              <a:lnTo>
                                <a:pt x="586" y="14"/>
                              </a:lnTo>
                              <a:lnTo>
                                <a:pt x="518" y="396"/>
                              </a:lnTo>
                              <a:lnTo>
                                <a:pt x="512" y="434"/>
                              </a:lnTo>
                              <a:lnTo>
                                <a:pt x="502" y="470"/>
                              </a:lnTo>
                              <a:lnTo>
                                <a:pt x="492" y="504"/>
                              </a:lnTo>
                              <a:lnTo>
                                <a:pt x="478" y="536"/>
                              </a:lnTo>
                              <a:lnTo>
                                <a:pt x="460" y="564"/>
                              </a:lnTo>
                              <a:lnTo>
                                <a:pt x="438" y="588"/>
                              </a:lnTo>
                              <a:lnTo>
                                <a:pt x="410" y="610"/>
                              </a:lnTo>
                              <a:lnTo>
                                <a:pt x="374" y="626"/>
                              </a:lnTo>
                              <a:lnTo>
                                <a:pt x="332" y="640"/>
                              </a:lnTo>
                              <a:lnTo>
                                <a:pt x="282" y="648"/>
                              </a:lnTo>
                              <a:lnTo>
                                <a:pt x="224" y="650"/>
                              </a:lnTo>
                              <a:lnTo>
                                <a:pt x="172" y="648"/>
                              </a:lnTo>
                              <a:lnTo>
                                <a:pt x="128" y="640"/>
                              </a:lnTo>
                              <a:lnTo>
                                <a:pt x="90" y="630"/>
                              </a:lnTo>
                              <a:lnTo>
                                <a:pt x="60" y="616"/>
                              </a:lnTo>
                              <a:lnTo>
                                <a:pt x="36" y="598"/>
                              </a:lnTo>
                              <a:lnTo>
                                <a:pt x="20" y="580"/>
                              </a:lnTo>
                              <a:lnTo>
                                <a:pt x="8" y="558"/>
                              </a:lnTo>
                              <a:lnTo>
                                <a:pt x="2" y="536"/>
                              </a:lnTo>
                              <a:lnTo>
                                <a:pt x="0" y="514"/>
                              </a:lnTo>
                              <a:lnTo>
                                <a:pt x="190" y="514"/>
                              </a:lnTo>
                              <a:close/>
                              <a:moveTo>
                                <a:pt x="212" y="242"/>
                              </a:moveTo>
                              <a:lnTo>
                                <a:pt x="210" y="266"/>
                              </a:lnTo>
                              <a:lnTo>
                                <a:pt x="212" y="288"/>
                              </a:lnTo>
                              <a:lnTo>
                                <a:pt x="218" y="306"/>
                              </a:lnTo>
                              <a:lnTo>
                                <a:pt x="230" y="322"/>
                              </a:lnTo>
                              <a:lnTo>
                                <a:pt x="248" y="332"/>
                              </a:lnTo>
                              <a:lnTo>
                                <a:pt x="270" y="336"/>
                              </a:lnTo>
                              <a:lnTo>
                                <a:pt x="296" y="332"/>
                              </a:lnTo>
                              <a:lnTo>
                                <a:pt x="318" y="322"/>
                              </a:lnTo>
                              <a:lnTo>
                                <a:pt x="336" y="306"/>
                              </a:lnTo>
                              <a:lnTo>
                                <a:pt x="350" y="286"/>
                              </a:lnTo>
                              <a:lnTo>
                                <a:pt x="360" y="262"/>
                              </a:lnTo>
                              <a:lnTo>
                                <a:pt x="366" y="238"/>
                              </a:lnTo>
                              <a:lnTo>
                                <a:pt x="370" y="216"/>
                              </a:lnTo>
                              <a:lnTo>
                                <a:pt x="370" y="194"/>
                              </a:lnTo>
                              <a:lnTo>
                                <a:pt x="366" y="176"/>
                              </a:lnTo>
                              <a:lnTo>
                                <a:pt x="358" y="158"/>
                              </a:lnTo>
                              <a:lnTo>
                                <a:pt x="346" y="146"/>
                              </a:lnTo>
                              <a:lnTo>
                                <a:pt x="328" y="138"/>
                              </a:lnTo>
                              <a:lnTo>
                                <a:pt x="306" y="136"/>
                              </a:lnTo>
                              <a:lnTo>
                                <a:pt x="280" y="138"/>
                              </a:lnTo>
                              <a:lnTo>
                                <a:pt x="258" y="148"/>
                              </a:lnTo>
                              <a:lnTo>
                                <a:pt x="242" y="166"/>
                              </a:lnTo>
                              <a:lnTo>
                                <a:pt x="228" y="188"/>
                              </a:lnTo>
                              <a:lnTo>
                                <a:pt x="218" y="214"/>
                              </a:lnTo>
                              <a:lnTo>
                                <a:pt x="212" y="24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 name="Freeform 152"/>
                      <wps:cNvSpPr>
                        <a:spLocks noChangeAspect="1"/>
                      </wps:cNvSpPr>
                      <wps:spPr bwMode="auto">
                        <a:xfrm>
                          <a:off x="4452" y="1148"/>
                          <a:ext cx="586" cy="636"/>
                        </a:xfrm>
                        <a:custGeom>
                          <a:avLst/>
                          <a:gdLst>
                            <a:gd name="T0" fmla="*/ 270 w 586"/>
                            <a:gd name="T1" fmla="*/ 292 h 636"/>
                            <a:gd name="T2" fmla="*/ 404 w 586"/>
                            <a:gd name="T3" fmla="*/ 0 h 636"/>
                            <a:gd name="T4" fmla="*/ 586 w 586"/>
                            <a:gd name="T5" fmla="*/ 0 h 636"/>
                            <a:gd name="T6" fmla="*/ 356 w 586"/>
                            <a:gd name="T7" fmla="*/ 442 h 636"/>
                            <a:gd name="T8" fmla="*/ 332 w 586"/>
                            <a:gd name="T9" fmla="*/ 488 h 636"/>
                            <a:gd name="T10" fmla="*/ 310 w 586"/>
                            <a:gd name="T11" fmla="*/ 526 h 636"/>
                            <a:gd name="T12" fmla="*/ 288 w 586"/>
                            <a:gd name="T13" fmla="*/ 558 h 636"/>
                            <a:gd name="T14" fmla="*/ 266 w 586"/>
                            <a:gd name="T15" fmla="*/ 584 h 636"/>
                            <a:gd name="T16" fmla="*/ 240 w 586"/>
                            <a:gd name="T17" fmla="*/ 604 h 636"/>
                            <a:gd name="T18" fmla="*/ 212 w 586"/>
                            <a:gd name="T19" fmla="*/ 618 h 636"/>
                            <a:gd name="T20" fmla="*/ 176 w 586"/>
                            <a:gd name="T21" fmla="*/ 628 h 636"/>
                            <a:gd name="T22" fmla="*/ 134 w 586"/>
                            <a:gd name="T23" fmla="*/ 634 h 636"/>
                            <a:gd name="T24" fmla="*/ 84 w 586"/>
                            <a:gd name="T25" fmla="*/ 636 h 636"/>
                            <a:gd name="T26" fmla="*/ 50 w 586"/>
                            <a:gd name="T27" fmla="*/ 636 h 636"/>
                            <a:gd name="T28" fmla="*/ 22 w 586"/>
                            <a:gd name="T29" fmla="*/ 634 h 636"/>
                            <a:gd name="T30" fmla="*/ 0 w 586"/>
                            <a:gd name="T31" fmla="*/ 632 h 636"/>
                            <a:gd name="T32" fmla="*/ 24 w 586"/>
                            <a:gd name="T33" fmla="*/ 500 h 636"/>
                            <a:gd name="T34" fmla="*/ 44 w 586"/>
                            <a:gd name="T35" fmla="*/ 502 h 636"/>
                            <a:gd name="T36" fmla="*/ 62 w 586"/>
                            <a:gd name="T37" fmla="*/ 502 h 636"/>
                            <a:gd name="T38" fmla="*/ 94 w 586"/>
                            <a:gd name="T39" fmla="*/ 500 h 636"/>
                            <a:gd name="T40" fmla="*/ 114 w 586"/>
                            <a:gd name="T41" fmla="*/ 492 h 636"/>
                            <a:gd name="T42" fmla="*/ 126 w 586"/>
                            <a:gd name="T43" fmla="*/ 480 h 636"/>
                            <a:gd name="T44" fmla="*/ 132 w 586"/>
                            <a:gd name="T45" fmla="*/ 460 h 636"/>
                            <a:gd name="T46" fmla="*/ 128 w 586"/>
                            <a:gd name="T47" fmla="*/ 432 h 636"/>
                            <a:gd name="T48" fmla="*/ 48 w 586"/>
                            <a:gd name="T49" fmla="*/ 0 h 636"/>
                            <a:gd name="T50" fmla="*/ 238 w 586"/>
                            <a:gd name="T51" fmla="*/ 0 h 636"/>
                            <a:gd name="T52" fmla="*/ 270 w 586"/>
                            <a:gd name="T53" fmla="*/ 292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6" h="636">
                              <a:moveTo>
                                <a:pt x="270" y="292"/>
                              </a:moveTo>
                              <a:lnTo>
                                <a:pt x="404" y="0"/>
                              </a:lnTo>
                              <a:lnTo>
                                <a:pt x="586" y="0"/>
                              </a:lnTo>
                              <a:lnTo>
                                <a:pt x="356" y="442"/>
                              </a:lnTo>
                              <a:lnTo>
                                <a:pt x="332" y="488"/>
                              </a:lnTo>
                              <a:lnTo>
                                <a:pt x="310" y="526"/>
                              </a:lnTo>
                              <a:lnTo>
                                <a:pt x="288" y="558"/>
                              </a:lnTo>
                              <a:lnTo>
                                <a:pt x="266" y="584"/>
                              </a:lnTo>
                              <a:lnTo>
                                <a:pt x="240" y="604"/>
                              </a:lnTo>
                              <a:lnTo>
                                <a:pt x="212" y="618"/>
                              </a:lnTo>
                              <a:lnTo>
                                <a:pt x="176" y="628"/>
                              </a:lnTo>
                              <a:lnTo>
                                <a:pt x="134" y="634"/>
                              </a:lnTo>
                              <a:lnTo>
                                <a:pt x="84" y="636"/>
                              </a:lnTo>
                              <a:lnTo>
                                <a:pt x="50" y="636"/>
                              </a:lnTo>
                              <a:lnTo>
                                <a:pt x="22" y="634"/>
                              </a:lnTo>
                              <a:lnTo>
                                <a:pt x="0" y="632"/>
                              </a:lnTo>
                              <a:lnTo>
                                <a:pt x="24" y="500"/>
                              </a:lnTo>
                              <a:lnTo>
                                <a:pt x="44" y="502"/>
                              </a:lnTo>
                              <a:lnTo>
                                <a:pt x="62" y="502"/>
                              </a:lnTo>
                              <a:lnTo>
                                <a:pt x="94" y="500"/>
                              </a:lnTo>
                              <a:lnTo>
                                <a:pt x="114" y="492"/>
                              </a:lnTo>
                              <a:lnTo>
                                <a:pt x="126" y="480"/>
                              </a:lnTo>
                              <a:lnTo>
                                <a:pt x="132" y="460"/>
                              </a:lnTo>
                              <a:lnTo>
                                <a:pt x="128" y="432"/>
                              </a:lnTo>
                              <a:lnTo>
                                <a:pt x="48" y="0"/>
                              </a:lnTo>
                              <a:lnTo>
                                <a:pt x="238" y="0"/>
                              </a:lnTo>
                              <a:lnTo>
                                <a:pt x="270" y="292"/>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 name="Freeform 153"/>
                      <wps:cNvSpPr>
                        <a:spLocks noChangeAspect="1" noEditPoints="1"/>
                      </wps:cNvSpPr>
                      <wps:spPr bwMode="auto">
                        <a:xfrm>
                          <a:off x="4994" y="1372"/>
                          <a:ext cx="256" cy="254"/>
                        </a:xfrm>
                        <a:custGeom>
                          <a:avLst/>
                          <a:gdLst>
                            <a:gd name="T0" fmla="*/ 4 w 256"/>
                            <a:gd name="T1" fmla="*/ 92 h 254"/>
                            <a:gd name="T2" fmla="*/ 38 w 256"/>
                            <a:gd name="T3" fmla="*/ 36 h 254"/>
                            <a:gd name="T4" fmla="*/ 94 w 256"/>
                            <a:gd name="T5" fmla="*/ 4 h 254"/>
                            <a:gd name="T6" fmla="*/ 162 w 256"/>
                            <a:gd name="T7" fmla="*/ 4 h 254"/>
                            <a:gd name="T8" fmla="*/ 218 w 256"/>
                            <a:gd name="T9" fmla="*/ 36 h 254"/>
                            <a:gd name="T10" fmla="*/ 252 w 256"/>
                            <a:gd name="T11" fmla="*/ 92 h 254"/>
                            <a:gd name="T12" fmla="*/ 252 w 256"/>
                            <a:gd name="T13" fmla="*/ 162 h 254"/>
                            <a:gd name="T14" fmla="*/ 218 w 256"/>
                            <a:gd name="T15" fmla="*/ 218 h 254"/>
                            <a:gd name="T16" fmla="*/ 162 w 256"/>
                            <a:gd name="T17" fmla="*/ 250 h 254"/>
                            <a:gd name="T18" fmla="*/ 94 w 256"/>
                            <a:gd name="T19" fmla="*/ 250 h 254"/>
                            <a:gd name="T20" fmla="*/ 38 w 256"/>
                            <a:gd name="T21" fmla="*/ 218 h 254"/>
                            <a:gd name="T22" fmla="*/ 4 w 256"/>
                            <a:gd name="T23" fmla="*/ 162 h 254"/>
                            <a:gd name="T24" fmla="*/ 128 w 256"/>
                            <a:gd name="T25" fmla="*/ 232 h 254"/>
                            <a:gd name="T26" fmla="*/ 190 w 256"/>
                            <a:gd name="T27" fmla="*/ 214 h 254"/>
                            <a:gd name="T28" fmla="*/ 226 w 256"/>
                            <a:gd name="T29" fmla="*/ 162 h 254"/>
                            <a:gd name="T30" fmla="*/ 226 w 256"/>
                            <a:gd name="T31" fmla="*/ 92 h 254"/>
                            <a:gd name="T32" fmla="*/ 190 w 256"/>
                            <a:gd name="T33" fmla="*/ 42 h 254"/>
                            <a:gd name="T34" fmla="*/ 128 w 256"/>
                            <a:gd name="T35" fmla="*/ 22 h 254"/>
                            <a:gd name="T36" fmla="*/ 66 w 256"/>
                            <a:gd name="T37" fmla="*/ 42 h 254"/>
                            <a:gd name="T38" fmla="*/ 30 w 256"/>
                            <a:gd name="T39" fmla="*/ 92 h 254"/>
                            <a:gd name="T40" fmla="*/ 30 w 256"/>
                            <a:gd name="T41" fmla="*/ 162 h 254"/>
                            <a:gd name="T42" fmla="*/ 66 w 256"/>
                            <a:gd name="T43" fmla="*/ 214 h 254"/>
                            <a:gd name="T44" fmla="*/ 128 w 256"/>
                            <a:gd name="T45" fmla="*/ 232 h 254"/>
                            <a:gd name="T46" fmla="*/ 80 w 256"/>
                            <a:gd name="T47" fmla="*/ 200 h 254"/>
                            <a:gd name="T48" fmla="*/ 136 w 256"/>
                            <a:gd name="T49" fmla="*/ 54 h 254"/>
                            <a:gd name="T50" fmla="*/ 174 w 256"/>
                            <a:gd name="T51" fmla="*/ 64 h 254"/>
                            <a:gd name="T52" fmla="*/ 186 w 256"/>
                            <a:gd name="T53" fmla="*/ 96 h 254"/>
                            <a:gd name="T54" fmla="*/ 176 w 256"/>
                            <a:gd name="T55" fmla="*/ 124 h 254"/>
                            <a:gd name="T56" fmla="*/ 148 w 256"/>
                            <a:gd name="T57" fmla="*/ 136 h 254"/>
                            <a:gd name="T58" fmla="*/ 166 w 256"/>
                            <a:gd name="T59" fmla="*/ 200 h 254"/>
                            <a:gd name="T60" fmla="*/ 102 w 256"/>
                            <a:gd name="T61" fmla="*/ 136 h 254"/>
                            <a:gd name="T62" fmla="*/ 128 w 256"/>
                            <a:gd name="T63" fmla="*/ 118 h 254"/>
                            <a:gd name="T64" fmla="*/ 152 w 256"/>
                            <a:gd name="T65" fmla="*/ 114 h 254"/>
                            <a:gd name="T66" fmla="*/ 164 w 256"/>
                            <a:gd name="T67" fmla="*/ 94 h 254"/>
                            <a:gd name="T68" fmla="*/ 160 w 256"/>
                            <a:gd name="T69" fmla="*/ 82 h 254"/>
                            <a:gd name="T70" fmla="*/ 150 w 256"/>
                            <a:gd name="T71" fmla="*/ 76 h 254"/>
                            <a:gd name="T72" fmla="*/ 138 w 256"/>
                            <a:gd name="T73" fmla="*/ 72 h 254"/>
                            <a:gd name="T74" fmla="*/ 102 w 256"/>
                            <a:gd name="T75" fmla="*/ 72 h 254"/>
                            <a:gd name="T76" fmla="*/ 128 w 256"/>
                            <a:gd name="T77" fmla="*/ 11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6" h="254">
                              <a:moveTo>
                                <a:pt x="0" y="126"/>
                              </a:moveTo>
                              <a:lnTo>
                                <a:pt x="4" y="92"/>
                              </a:lnTo>
                              <a:lnTo>
                                <a:pt x="18" y="62"/>
                              </a:lnTo>
                              <a:lnTo>
                                <a:pt x="38" y="36"/>
                              </a:lnTo>
                              <a:lnTo>
                                <a:pt x="64" y="16"/>
                              </a:lnTo>
                              <a:lnTo>
                                <a:pt x="94" y="4"/>
                              </a:lnTo>
                              <a:lnTo>
                                <a:pt x="128" y="0"/>
                              </a:lnTo>
                              <a:lnTo>
                                <a:pt x="162" y="4"/>
                              </a:lnTo>
                              <a:lnTo>
                                <a:pt x="192" y="16"/>
                              </a:lnTo>
                              <a:lnTo>
                                <a:pt x="218" y="36"/>
                              </a:lnTo>
                              <a:lnTo>
                                <a:pt x="238" y="62"/>
                              </a:lnTo>
                              <a:lnTo>
                                <a:pt x="252" y="92"/>
                              </a:lnTo>
                              <a:lnTo>
                                <a:pt x="256" y="126"/>
                              </a:lnTo>
                              <a:lnTo>
                                <a:pt x="252" y="162"/>
                              </a:lnTo>
                              <a:lnTo>
                                <a:pt x="238" y="192"/>
                              </a:lnTo>
                              <a:lnTo>
                                <a:pt x="218" y="218"/>
                              </a:lnTo>
                              <a:lnTo>
                                <a:pt x="192" y="238"/>
                              </a:lnTo>
                              <a:lnTo>
                                <a:pt x="162" y="250"/>
                              </a:lnTo>
                              <a:lnTo>
                                <a:pt x="128" y="254"/>
                              </a:lnTo>
                              <a:lnTo>
                                <a:pt x="94" y="250"/>
                              </a:lnTo>
                              <a:lnTo>
                                <a:pt x="64" y="238"/>
                              </a:lnTo>
                              <a:lnTo>
                                <a:pt x="38" y="218"/>
                              </a:lnTo>
                              <a:lnTo>
                                <a:pt x="18" y="192"/>
                              </a:lnTo>
                              <a:lnTo>
                                <a:pt x="4" y="162"/>
                              </a:lnTo>
                              <a:lnTo>
                                <a:pt x="0" y="126"/>
                              </a:lnTo>
                              <a:close/>
                              <a:moveTo>
                                <a:pt x="128" y="232"/>
                              </a:moveTo>
                              <a:lnTo>
                                <a:pt x="162" y="228"/>
                              </a:lnTo>
                              <a:lnTo>
                                <a:pt x="190" y="214"/>
                              </a:lnTo>
                              <a:lnTo>
                                <a:pt x="212" y="190"/>
                              </a:lnTo>
                              <a:lnTo>
                                <a:pt x="226" y="162"/>
                              </a:lnTo>
                              <a:lnTo>
                                <a:pt x="232" y="126"/>
                              </a:lnTo>
                              <a:lnTo>
                                <a:pt x="226" y="92"/>
                              </a:lnTo>
                              <a:lnTo>
                                <a:pt x="212" y="64"/>
                              </a:lnTo>
                              <a:lnTo>
                                <a:pt x="190" y="42"/>
                              </a:lnTo>
                              <a:lnTo>
                                <a:pt x="162" y="26"/>
                              </a:lnTo>
                              <a:lnTo>
                                <a:pt x="128" y="22"/>
                              </a:lnTo>
                              <a:lnTo>
                                <a:pt x="96" y="26"/>
                              </a:lnTo>
                              <a:lnTo>
                                <a:pt x="66" y="42"/>
                              </a:lnTo>
                              <a:lnTo>
                                <a:pt x="44" y="64"/>
                              </a:lnTo>
                              <a:lnTo>
                                <a:pt x="30" y="92"/>
                              </a:lnTo>
                              <a:lnTo>
                                <a:pt x="24" y="126"/>
                              </a:lnTo>
                              <a:lnTo>
                                <a:pt x="30" y="162"/>
                              </a:lnTo>
                              <a:lnTo>
                                <a:pt x="44" y="190"/>
                              </a:lnTo>
                              <a:lnTo>
                                <a:pt x="66" y="214"/>
                              </a:lnTo>
                              <a:lnTo>
                                <a:pt x="96" y="228"/>
                              </a:lnTo>
                              <a:lnTo>
                                <a:pt x="128" y="232"/>
                              </a:lnTo>
                              <a:close/>
                              <a:moveTo>
                                <a:pt x="102" y="200"/>
                              </a:moveTo>
                              <a:lnTo>
                                <a:pt x="80" y="200"/>
                              </a:lnTo>
                              <a:lnTo>
                                <a:pt x="80" y="54"/>
                              </a:lnTo>
                              <a:lnTo>
                                <a:pt x="136" y="54"/>
                              </a:lnTo>
                              <a:lnTo>
                                <a:pt x="158" y="56"/>
                              </a:lnTo>
                              <a:lnTo>
                                <a:pt x="174" y="64"/>
                              </a:lnTo>
                              <a:lnTo>
                                <a:pt x="184" y="76"/>
                              </a:lnTo>
                              <a:lnTo>
                                <a:pt x="186" y="96"/>
                              </a:lnTo>
                              <a:lnTo>
                                <a:pt x="184" y="112"/>
                              </a:lnTo>
                              <a:lnTo>
                                <a:pt x="176" y="124"/>
                              </a:lnTo>
                              <a:lnTo>
                                <a:pt x="164" y="132"/>
                              </a:lnTo>
                              <a:lnTo>
                                <a:pt x="148" y="136"/>
                              </a:lnTo>
                              <a:lnTo>
                                <a:pt x="190" y="200"/>
                              </a:lnTo>
                              <a:lnTo>
                                <a:pt x="166" y="200"/>
                              </a:lnTo>
                              <a:lnTo>
                                <a:pt x="126" y="136"/>
                              </a:lnTo>
                              <a:lnTo>
                                <a:pt x="102" y="136"/>
                              </a:lnTo>
                              <a:lnTo>
                                <a:pt x="102" y="200"/>
                              </a:lnTo>
                              <a:close/>
                              <a:moveTo>
                                <a:pt x="128" y="118"/>
                              </a:moveTo>
                              <a:lnTo>
                                <a:pt x="142" y="118"/>
                              </a:lnTo>
                              <a:lnTo>
                                <a:pt x="152" y="114"/>
                              </a:lnTo>
                              <a:lnTo>
                                <a:pt x="160" y="108"/>
                              </a:lnTo>
                              <a:lnTo>
                                <a:pt x="164" y="94"/>
                              </a:lnTo>
                              <a:lnTo>
                                <a:pt x="162" y="88"/>
                              </a:lnTo>
                              <a:lnTo>
                                <a:pt x="160" y="82"/>
                              </a:lnTo>
                              <a:lnTo>
                                <a:pt x="156" y="78"/>
                              </a:lnTo>
                              <a:lnTo>
                                <a:pt x="150" y="76"/>
                              </a:lnTo>
                              <a:lnTo>
                                <a:pt x="144" y="74"/>
                              </a:lnTo>
                              <a:lnTo>
                                <a:pt x="138" y="72"/>
                              </a:lnTo>
                              <a:lnTo>
                                <a:pt x="132" y="72"/>
                              </a:lnTo>
                              <a:lnTo>
                                <a:pt x="102" y="72"/>
                              </a:lnTo>
                              <a:lnTo>
                                <a:pt x="102" y="118"/>
                              </a:lnTo>
                              <a:lnTo>
                                <a:pt x="128" y="118"/>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498.25pt;margin-top:59.75pt;width:77pt;height:23.5pt;z-index:-251655168;mso-position-horizontal-relative:page;mso-position-vertical-relative:page" coordorigin="192,246" coordsize="5058,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">
              <o:lock v:ext="edit" aspectratio="t"/>
              <v:shape id="Freeform 141" o:spid="_x0000_s1027" style="position:absolute;left:694;top:970;width:940;height:660;visibility:visible;mso-wrap-style:square;v-text-anchor:top" coordsize="94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8jMEA&#10;AADaAAAADwAAAGRycy9kb3ducmV2LnhtbESP3YrCMBCF7wXfIYzgnaauKFKNsgqCsLBqXdbboRnb&#10;ss2k28Ra394IgpeH8/NxFqvWlKKh2hWWFYyGEQji1OqCMwU/p+1gBsJ5ZI2lZVJwJwerZbezwFjb&#10;Gx+pSXwmwgi7GBXk3lexlC7NyaAb2oo4eBdbG/RB1pnUNd7CuCnlRxRNpcGCAyHHijY5pX/J1QTI&#10;GC//v1+T7bo5GzfZVN97fbgq1e+1n3MQnlr/Dr/aO61gDM8r4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U/IzBAAAA2gAAAA8AAAAAAAAAAAAAAAAAmAIAAGRycy9kb3du&#10;cmV2LnhtbFBLBQYAAAAABAAEAPUAAACGAwAAAAA=&#10;" path="m144,214r66,-44l280,132r74,-30l430,76,506,54,580,38,652,24,718,14,780,8,834,4,878,2,912,r20,l940,r-4,54l926,104r-10,46l902,192r-14,38l874,262r-14,26l850,306r-8,12l840,322r-46,66l746,444r-50,48l644,532r-50,32l548,588r-42,20l472,620r-28,10l426,634r-6,2l346,652r-68,6l220,660r-52,-4l128,648,98,636,66,612,40,586,22,556,10,524,4,494,,466,,442,,422,2,410r,-4l16,364,34,328,56,296,82,266r30,-26l144,214xe" fillcolor="red" stroked="f" strokecolor="#ff0017" strokeweight="0">
                <v:path arrowok="t" o:connecttype="custom" o:connectlocs="144,214;210,170;280,132;354,102;430,76;506,54;580,38;652,24;718,14;780,8;834,4;878,2;912,0;932,0;940,0;936,54;926,104;916,150;902,192;888,230;874,262;860,288;850,306;842,318;840,322;794,388;746,444;696,492;644,532;594,564;548,588;506,608;472,620;444,630;426,634;420,636;346,652;278,658;220,660;168,656;128,648;98,636;66,612;40,586;22,556;10,524;4,494;0,466;0,442;0,422;2,410;2,406;16,364;34,328;56,296;82,266;112,240;144,214" o:connectangles="0,0,0,0,0,0,0,0,0,0,0,0,0,0,0,0,0,0,0,0,0,0,0,0,0,0,0,0,0,0,0,0,0,0,0,0,0,0,0,0,0,0,0,0,0,0,0,0,0,0,0,0,0,0,0,0,0,0"/>
                <o:lock v:ext="edit" aspectratio="t"/>
              </v:shape>
              <v:shape id="Freeform 142" o:spid="_x0000_s1028" style="position:absolute;left:192;top:246;width:1442;height:1372;visibility:visible;mso-wrap-style:square;v-text-anchor:top" coordsize="1442,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pf74A&#10;AADaAAAADwAAAGRycy9kb3ducmV2LnhtbESPwarCMBRE94L/EK7gzqZ9PlSqUUQQ3Lh46gdcmmtb&#10;TG5Kkqf1740guBxm5gyz2vTWiDv50DpWUGQ5COLK6ZZrBZfzfrIAESKyRuOYFDwpwGY9HKyw1O7B&#10;f3Q/xVokCIcSFTQxdqWUoWrIYshcR5y8q/MWY5K+ltrjI8GtkT95PpMWW04LDXa0a6i6nf6tgoqK&#10;65y7J9NN7maLY22MnxZKjUf9dgkiUh+/4U/7oBX8wvtKu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gqX++AAAA2gAAAA8AAAAAAAAAAAAAAAAAmAIAAGRycy9kb3ducmV2&#10;LnhtbFBLBQYAAAAABAAEAPUAAACDAwAAAAA=&#10;" path="m316,1372l,1372,240,,770,r52,2l870,8r42,8l952,26r32,10l1010,46r20,8l1042,60r4,2l1088,84r38,22l1160,132r32,24l1218,178r20,20l1254,212r10,10l1266,226r48,60l1352,346r30,60l1404,462r16,52l1432,562r6,40l1440,632r2,20l1442,658r-104,-2l1246,654r-82,2l1096,660r-58,4l994,668r-32,4l944,674r-8,l844,688r-86,18l680,726r-70,20l548,768r-54,20l448,808r-38,20l378,844r-20,12l344,864r-4,2l286,902r-44,38l210,974r-26,30l168,1032r-12,20l152,1066r-2,4l138,1116r,42l146,1196r16,36l182,1264r24,28l232,1316r26,20l280,1352r20,12l312,1370r4,2xe" fillcolor="red" stroked="f" strokecolor="#ff0017" strokeweight="0">
                <v:path arrowok="t" o:connecttype="custom" o:connectlocs="0,1372;770,0;870,8;952,26;1010,46;1042,60;1088,84;1160,132;1218,178;1254,212;1266,226;1352,346;1404,462;1432,562;1440,632;1442,658;1246,654;1096,660;994,668;944,674;844,688;680,726;548,768;448,808;378,844;344,864;286,902;210,974;168,1032;152,1066;138,1116;146,1196;182,1264;232,1316;280,1352;312,1370" o:connectangles="0,0,0,0,0,0,0,0,0,0,0,0,0,0,0,0,0,0,0,0,0,0,0,0,0,0,0,0,0,0,0,0,0,0,0,0"/>
                <o:lock v:ext="edit" aspectratio="t"/>
              </v:shape>
              <v:shape id="Freeform 143" o:spid="_x0000_s1029" style="position:absolute;left:1808;top:248;width:694;height:654;visibility:visible;mso-wrap-style:square;v-text-anchor:top" coordsize="69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qFsEA&#10;AADaAAAADwAAAGRycy9kb3ducmV2LnhtbESPS4sCMRCE7wv+h9CCtzWj4IPRKCIonlbXB16bSTsz&#10;OumMSVZn//1GWPBYVNVX1HTemEo8yPnSsoJeNwFBnFldcq7geFh9jkH4gKyxskwKfsnDfNb6mGKq&#10;7ZO/6bEPuYgQ9ikqKEKoUyl9VpBB37U1cfQu1hkMUbpcaofPCDeV7CfJUBosOS4UWNOyoOy2/zEK&#10;RrtmzeeA19N967/wPh6hvjilOu1mMQERqAnv8H97oxUM4HUl3g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KhbBAAAA2gAAAA8AAAAAAAAAAAAAAAAAmAIAAGRycy9kb3du&#10;cmV2LnhtbFBLBQYAAAAABAAEAPUAAACGAwAAAAA=&#10;" path="m,654l116,,402,r56,4l506,10r46,12l590,40r34,24l650,92r22,32l686,164r8,44l694,258r-6,56l672,382r-22,60l620,496r-34,44l548,576r-46,28l454,626r-54,16l342,650r-60,4l,654xm242,500r44,l328,498r36,-10l394,470r28,-24l444,414r16,-40l472,326r6,-48l478,240r-6,-30l460,188,440,172,416,160r-34,-6l344,152r-42,l242,500xe" fillcolor="black" stroked="f" strokeweight="0">
                <v:path arrowok="t" o:connecttype="custom" o:connectlocs="0,654;116,0;402,0;458,4;506,10;552,22;590,40;624,64;650,92;672,124;686,164;694,208;694,258;688,314;672,382;650,442;620,496;586,540;548,576;502,604;454,626;400,642;342,650;282,654;0,654;242,500;286,500;328,498;364,488;394,470;422,446;444,414;460,374;472,326;478,278;478,240;472,210;460,188;440,172;416,160;382,154;344,152;302,152;242,500" o:connectangles="0,0,0,0,0,0,0,0,0,0,0,0,0,0,0,0,0,0,0,0,0,0,0,0,0,0,0,0,0,0,0,0,0,0,0,0,0,0,0,0,0,0,0,0"/>
                <o:lock v:ext="edit" aspectratio="t" verticies="t"/>
              </v:shape>
              <v:shape id="Freeform 144" o:spid="_x0000_s1030" style="position:absolute;left:2508;top:426;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8ysMA&#10;AADaAAAADwAAAGRycy9kb3ducmV2LnhtbESPT2vCQBTE7wW/w/IEL0E3zSGU6Cr+BXsp1Ba8PrLP&#10;TTD7NmS3mvjp3UKhx2FmfsMsVr1txI06XztW8DpLQRCXTtdsFHx/HaZvIHxA1tg4JgUDeVgtRy8L&#10;LLS78yfdTsGICGFfoIIqhLaQ0pcVWfQz1xJH7+I6iyHKzkjd4T3CbSOzNM2lxZrjQoUtbSsqr6cf&#10;qyA5n+njsXOGa3nNNiYZ2v37VqnJuF/PQQTqw3/4r33UCnL4vRJv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8ysMAAADaAAAADwAAAAAAAAAAAAAAAACYAgAAZHJzL2Rv&#10;d25yZXYueG1sUEsFBgAAAAAEAAQA9QAAAIgDAAAAAA==&#10;" path="m490,476r-176,l326,406r-34,34l258,464r-36,14l184,486r-44,2l104,486,72,476,46,462,26,440,10,412,2,378,,338,6,290,56,,244,,200,256r-4,30l198,308r6,16l216,336r16,6l252,342r26,-2l298,330r16,-16l326,290r10,-28l344,228,384,,572,,490,476xe" fillcolor="black" stroked="f" strokeweight="0">
                <v:path arrowok="t" o:connecttype="custom" o:connectlocs="490,476;314,476;326,406;292,440;258,464;222,478;184,486;140,488;104,486;72,476;46,462;26,440;10,412;2,378;0,338;6,290;56,0;244,0;200,256;196,286;198,308;204,324;216,336;232,342;252,342;278,340;298,330;314,314;326,290;336,262;344,228;384,0;572,0;490,476" o:connectangles="0,0,0,0,0,0,0,0,0,0,0,0,0,0,0,0,0,0,0,0,0,0,0,0,0,0,0,0,0,0,0,0,0,0"/>
                <o:lock v:ext="edit" aspectratio="t"/>
              </v:shape>
              <v:shape id="Freeform 145" o:spid="_x0000_s1031" style="position:absolute;left:3072;top:248;width:612;height:654;visibility:visible;mso-wrap-style:square;v-text-anchor:top" coordsize="61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q/cMA&#10;AADaAAAADwAAAGRycy9kb3ducmV2LnhtbESPQWsCMRSE7wX/Q3hCbzWxSKurUWxBEERoV/H8SJ67&#10;625etptUt//eFAo9DjPzDbNY9a4RV+pC5VnDeKRAEBtvKy40HA+bpymIEJEtNp5Jww8FWC0HDwvM&#10;rL/xJ13zWIgE4ZChhjLGNpMymJIchpFviZN39p3DmGRXSNvhLcFdI5+VepEOK04LJbb0XpKp82+n&#10;4WN2MmY3rffnWX95q79y5SdHpfXjsF/PQUTq43/4r721Gl7h90q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q/cMAAADaAAAADwAAAAAAAAAAAAAAAACYAgAAZHJzL2Rv&#10;d25yZXYueG1sUEsFBgAAAAAEAAQA9QAAAIgDAAAAAA==&#10;" path="m212,520l188,654,,654,114,,304,,246,324,392,178r220,l404,362,552,654r-228,l254,484r-42,36xe" fillcolor="black" stroked="f" strokeweight="0">
                <v:path arrowok="t" o:connecttype="custom" o:connectlocs="212,520;188,654;0,654;114,0;304,0;246,324;392,178;612,178;404,362;552,654;324,654;254,484;212,520" o:connectangles="0,0,0,0,0,0,0,0,0,0,0,0,0"/>
                <o:lock v:ext="edit" aspectratio="t"/>
              </v:shape>
              <v:shape id="Freeform 146" o:spid="_x0000_s1032" style="position:absolute;left:3620;top:412;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TBbsA&#10;AADaAAAADwAAAGRycy9kb3ducmV2LnhtbERPSwrCMBDdC94hjOBOU0VEq1FEEKQIavUAQzP9YDMp&#10;TdR6e7MQXD7ef73tTC1e1LrKsoLJOAJBnFldcaHgfjuMFiCcR9ZYWyYFH3Kw3fR7a4y1ffOVXqkv&#10;RAhhF6OC0vsmltJlJRl0Y9sQBy63rUEfYFtI3eI7hJtaTqNoLg1WHBpKbGhfUvZIn0bB6bybJQkv&#10;zVIns8nimOSXa54rNRx0uxUIT53/i3/uo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2b0wW7AAAA2gAAAA8AAAAAAAAAAAAAAAAAmAIAAGRycy9kb3ducmV2Lnht&#10;bFBLBQYAAAAABAAEAPUAAACAAwAAAAA=&#10;" path="m186,294r,32l194,352r18,20l236,384r28,4l286,386r20,-8l326,364r16,-18l522,346r-24,40l470,420r-34,28l398,468r-40,16l316,494r-42,6l232,502r-50,-2l138,490,98,474,64,452,38,424,18,392,4,352,,306,4,256,20,200,44,150,76,106,116,70,160,40,210,18,262,6,320,r54,6l422,18r42,20l498,66r26,34l542,142r10,46l554,238r-8,56l186,294xm374,198r,-26l366,150,352,132,330,120r-24,-4l274,120r-26,10l228,148r-16,22l204,198r170,xe" fillcolor="black" stroked="f" strokeweight="0">
                <v:path arrowok="t" o:connecttype="custom" o:connectlocs="186,294;186,326;194,352;212,372;236,384;264,388;286,386;306,378;326,364;342,346;522,346;498,386;470,420;436,448;398,468;358,484;316,494;274,500;232,502;182,500;138,490;98,474;64,452;38,424;18,392;4,352;0,306;4,256;20,200;44,150;76,106;116,70;160,40;210,18;262,6;320,0;374,6;422,18;464,38;498,66;524,100;542,142;552,188;554,238;546,294;186,294;374,198;374,172;366,150;352,132;330,120;306,116;274,120;248,130;228,148;212,170;204,198;374,198" o:connectangles="0,0,0,0,0,0,0,0,0,0,0,0,0,0,0,0,0,0,0,0,0,0,0,0,0,0,0,0,0,0,0,0,0,0,0,0,0,0,0,0,0,0,0,0,0,0,0,0,0,0,0,0,0,0,0,0,0,0"/>
                <o:lock v:ext="edit" aspectratio="t" verticies="t"/>
              </v:shape>
              <v:shape id="Freeform 147" o:spid="_x0000_s1033" style="position:absolute;left:1682;top:970;width:648;height:652;visibility:visible;mso-wrap-style:square;v-text-anchor:top" coordsize="6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2E8AA&#10;AADaAAAADwAAAGRycy9kb3ducmV2LnhtbESPT4vCMBTE78J+h/AW9qapHkS7RnGFBffmv70/mmdb&#10;bV5KktrWT28EweMwM79hFqvOVOJGzpeWFYxHCQjizOqScwWn4+9wBsIHZI2VZVLQk4fV8mOwwFTb&#10;lvd0O4RcRAj7FBUUIdSplD4ryKAf2Zo4emfrDIYoXS61wzbCTSUnSTKVBkuOCwXWtCkoux4ao6D5&#10;b6fu568cZ/c793hp+h3NN0p9fXbrbxCBuvAOv9pbrWAOzyvxBs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O2E8AAAADaAAAADwAAAAAAAAAAAAAAAACYAgAAZHJzL2Rvd25y&#10;ZXYueG1sUEsFBgAAAAAEAAQA9QAAAIUDAAAAAA==&#10;" path="m,652l116,,648,,620,152r-318,l286,246r270,l528,398r-268,l240,500r332,l546,652,,652xe" fillcolor="black" stroked="f" strokeweight="0">
                <v:path arrowok="t" o:connecttype="custom" o:connectlocs="0,652;116,0;648,0;620,152;302,152;286,246;556,246;528,398;260,398;240,500;572,500;546,652;0,652" o:connectangles="0,0,0,0,0,0,0,0,0,0,0,0,0"/>
                <o:lock v:ext="edit" aspectratio="t"/>
              </v:shape>
              <v:shape id="Freeform 148" o:spid="_x0000_s1034" style="position:absolute;left:2294;top:1134;width:572;height:488;visibility:visible;mso-wrap-style:square;v-text-anchor:top" coordsize="57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hE8UA&#10;AADbAAAADwAAAGRycy9kb3ducmV2LnhtbESPQWvCQBCF70L/wzKFXsRs9FAkuhFrW2gvhUbB65Ad&#10;N8HsbMiuGvvrO4dCbzO8N+99s96MvlNXGmIb2MA8y0ER18G27Awc9u+zJaiYkC12gcnAnSJsyofJ&#10;GgsbbvxN1yo5JSEcCzTQpNQXWse6IY8xCz2xaKcweEyyDk7bAW8S7ju9yPNn7bFlaWiwp11D9bm6&#10;eAPT45G+fl6D41afFy9ueu/fPnfGPD2O2xWoRGP6N/9df1jBF3r5RQ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OETxQAAANsAAAAPAAAAAAAAAAAAAAAAAJgCAABkcnMv&#10;ZG93bnJldi54bWxQSwUGAAAAAAQABAD1AAAAigMAAAAA&#10;" path="m82,14r174,l242,88,274,56,306,32,340,14,378,4,418,r44,4l498,14r28,16l548,54r14,28l570,118r2,40l566,204,516,488r-188,l372,238r2,-24l374,194r-4,-18l360,162,344,152r-22,-4l294,152r-20,8l258,174r-12,20l236,218r-6,28l188,488,,488,82,14xe" fillcolor="black" stroked="f" strokeweight="0">
                <v:path arrowok="t" o:connecttype="custom" o:connectlocs="82,14;256,14;242,88;274,56;306,32;340,14;378,4;418,0;462,4;498,14;526,30;548,54;562,82;570,118;572,158;566,204;516,488;328,488;372,238;374,214;374,194;370,176;360,162;344,152;322,148;294,152;274,160;258,174;246,194;236,218;230,246;188,488;0,488;82,14" o:connectangles="0,0,0,0,0,0,0,0,0,0,0,0,0,0,0,0,0,0,0,0,0,0,0,0,0,0,0,0,0,0,0,0,0,0"/>
                <o:lock v:ext="edit" aspectratio="t"/>
              </v:shape>
              <v:shape id="Freeform 149" o:spid="_x0000_s1035" style="position:absolute;left:2900;top:1134;width:554;height:502;visibility:visible;mso-wrap-style:square;v-text-anchor:top" coordsize="55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eK78A&#10;AADbAAAADwAAAGRycy9kb3ducmV2LnhtbERP24rCMBB9F/Yfwiz4pmlFRLumRQRBiuBl9wOGZnph&#10;m0lpota/N4Lg2xzOddbZYFpxo941lhXE0wgEcWF1w5WCv9/dZAnCeWSNrWVS8CAHWfo1WmOi7Z3P&#10;dLv4SoQQdgkqqL3vEildUZNBN7UdceBK2xv0AfaV1D3eQ7hp5SyKFtJgw6Ghxo62NRX/l6tRcDhu&#10;5nnOK7PS+Txe7vPydC5Lpcbfw+YHhKfBf8Rv916H+TG8fgk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t4rvwAAANsAAAAPAAAAAAAAAAAAAAAAAJgCAABkcnMvZG93bnJl&#10;di54bWxQSwUGAAAAAAQABAD1AAAAhAMAAAAA&#10;" path="m188,294r-2,32l196,350r16,20l236,382r28,6l286,384r22,-8l326,364r16,-18l522,346r-22,40l470,420r-34,26l398,468r-40,16l316,494r-42,6l232,502r-48,-2l138,490,100,474,66,452,38,424,18,390,6,352,,306,6,256,20,200,44,150,76,106,116,70,160,40,210,18,264,4,320,r54,4l424,18r40,20l498,66r26,34l542,142r10,46l554,238r-6,56l188,294xm376,198r,-26l368,150,352,132,332,120r-26,-4l276,118r-28,12l228,146r-16,24l204,198r172,xe" fillcolor="black" stroked="f" strokeweight="0">
                <v:path arrowok="t" o:connecttype="custom" o:connectlocs="188,294;186,326;196,350;212,370;236,382;264,388;286,384;308,376;326,364;342,346;522,346;500,386;470,420;436,446;398,468;358,484;316,494;274,500;232,502;184,500;138,490;100,474;66,452;38,424;18,390;6,352;0,306;6,256;20,200;44,150;76,106;116,70;160,40;210,18;264,4;320,0;374,4;424,18;464,38;498,66;524,100;542,142;552,188;554,238;548,294;188,294;376,198;376,172;368,150;352,132;332,120;306,116;276,118;248,130;228,146;212,170;204,198;376,198" o:connectangles="0,0,0,0,0,0,0,0,0,0,0,0,0,0,0,0,0,0,0,0,0,0,0,0,0,0,0,0,0,0,0,0,0,0,0,0,0,0,0,0,0,0,0,0,0,0,0,0,0,0,0,0,0,0,0,0,0,0"/>
                <o:lock v:ext="edit" aspectratio="t" verticies="t"/>
              </v:shape>
              <v:shape id="Freeform 150" o:spid="_x0000_s1036" style="position:absolute;left:3470;top:1134;width:430;height:488;visibility:visible;mso-wrap-style:square;v-text-anchor:top" coordsize="43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fqsIA&#10;AADbAAAADwAAAGRycy9kb3ducmV2LnhtbERP32vCMBB+H+x/CDfYy5iphYl0RlFREAYO6172djS3&#10;prO5lCTa7r83grC3+/h+3mwx2FZcyIfGsYLxKANBXDndcK3g67h9nYIIEVlj65gU/FGAxfzxYYaF&#10;dj0f6FLGWqQQDgUqMDF2hZShMmQxjFxHnLgf5y3GBH0ttcc+hdtW5lk2kRYbTg0GO1obqk7l2SrY&#10;Ho3//J2MVxRl+bbrP1423/leqeenYfkOItIQ/8V3906n+Tncfk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R+qwgAAANsAAAAPAAAAAAAAAAAAAAAAAJgCAABkcnMvZG93&#10;bnJldi54bWxQSwUGAAAAAAQABAD1AAAAhwMAAAAA&#10;" path="m84,14r170,l238,110r2,l266,70,294,38,326,18,364,4,406,r12,2l430,2,396,192r-20,-4l358,186r-36,4l292,200r-26,16l244,244r-16,34l218,324,188,488,,488,84,14xe" fillcolor="black" stroked="f" strokeweight="0">
                <v:path arrowok="t" o:connecttype="custom" o:connectlocs="84,14;254,14;238,110;240,110;266,70;294,38;326,18;364,4;406,0;418,2;430,2;396,192;376,188;358,186;322,190;292,200;266,216;244,244;228,278;218,324;188,488;0,488;84,14" o:connectangles="0,0,0,0,0,0,0,0,0,0,0,0,0,0,0,0,0,0,0,0,0,0,0"/>
                <o:lock v:ext="edit" aspectratio="t"/>
              </v:shape>
              <v:shape id="Freeform 151" o:spid="_x0000_s1037" style="position:absolute;left:3876;top:1134;width:586;height:650;visibility:visible;mso-wrap-style:square;v-text-anchor:top" coordsize="58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SB8IA&#10;AADbAAAADwAAAGRycy9kb3ducmV2LnhtbERPTWvCQBC9F/wPywi91V0tEUldRcRCDz2k0WCPQ3ZM&#10;gtnZkN0m6b/vFgq9zeN9znY/2VYM1PvGsYblQoEgLp1puNJwOb8+bUD4gGywdUwavsnDfjd72GJq&#10;3MgfNOShEjGEfYoa6hC6VEpf1mTRL1xHHLmb6y2GCPtKmh7HGG5buVJqLS02HBtq7OhYU3nPv6wG&#10;93mqbHYqrutEbbLiPeNEFaz143w6vIAINIV/8Z/7zcT5z/D7Sz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JIHwgAAANsAAAAPAAAAAAAAAAAAAAAAAJgCAABkcnMvZG93&#10;bnJldi54bWxQSwUGAAAAAAQABAD1AAAAhwMAAAAA&#10;" path="m190,514r,6l192,526r6,8l206,540r14,4l236,546r30,-4l290,532r16,-16l320,490r8,-36l336,414r-22,16l290,444r-28,12l228,464r-38,2l150,462,114,452,84,434,60,412,42,384,28,354,20,318r,-38l24,242r8,-40l46,164,64,126,86,92,114,62,148,36,186,16,230,4,278,r42,6l356,20r30,24l410,76,420,14r166,l518,396r-6,38l502,470r-10,34l478,536r-18,28l438,588r-28,22l374,626r-42,14l282,648r-58,2l172,648r-44,-8l90,630,60,616,36,598,20,580,8,558,2,536,,514r190,xm212,242r-2,24l212,288r6,18l230,322r18,10l270,336r26,-4l318,322r18,-16l350,286r10,-24l366,238r4,-22l370,194r-4,-18l358,158,346,146r-18,-8l306,136r-26,2l258,148r-16,18l228,188r-10,26l212,242xe" fillcolor="black" stroked="f" strokeweight="0">
                <v:path arrowok="t" o:connecttype="custom" o:connectlocs="190,520;198,534;220,544;266,542;306,516;328,454;314,430;262,456;190,466;114,452;60,412;28,354;20,280;32,202;64,126;114,62;186,16;278,0;356,20;410,76;586,14;512,434;492,504;460,564;410,610;332,640;224,650;128,640;60,616;20,580;2,536;190,514;210,266;218,306;248,332;296,332;336,306;360,262;370,216;366,176;346,146;306,136;258,148;228,188;212,242" o:connectangles="0,0,0,0,0,0,0,0,0,0,0,0,0,0,0,0,0,0,0,0,0,0,0,0,0,0,0,0,0,0,0,0,0,0,0,0,0,0,0,0,0,0,0,0,0"/>
                <o:lock v:ext="edit" aspectratio="t" verticies="t"/>
              </v:shape>
              <v:shape id="Freeform 152" o:spid="_x0000_s1038" style="position:absolute;left:4452;top:1148;width:586;height:636;visibility:visible;mso-wrap-style:square;v-text-anchor:top" coordsize="58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VsEA&#10;AADbAAAADwAAAGRycy9kb3ducmV2LnhtbERPTWsCMRC9F/wPYQRvNatIK6tRVBAs3UtXxeuwGZPF&#10;zWTZRN3++6ZQ6G0e73OW69414kFdqD0rmIwzEMSV1zUbBafj/nUOIkRkjY1nUvBNAdarwcsSc+2f&#10;/EWPMhqRQjjkqMDG2OZShsqSwzD2LXHirr5zGBPsjNQdPlO4a+Q0y96kw5pTg8WWdpaqW3l3Cory&#10;aor3/cVPP6rP87awzcb0Z6VGw36zABGpj//iP/dBp/kz+P0lH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4PlbBAAAA2wAAAA8AAAAAAAAAAAAAAAAAmAIAAGRycy9kb3du&#10;cmV2LnhtbFBLBQYAAAAABAAEAPUAAACGAwAAAAA=&#10;" path="m270,292l404,,586,,356,442r-24,46l310,526r-22,32l266,584r-26,20l212,618r-36,10l134,634r-50,2l50,636,22,634,,632,24,500r20,2l62,502r32,-2l114,492r12,-12l132,460r-4,-28l48,,238,r32,292xe" fillcolor="black" stroked="f" strokeweight="0">
                <v:path arrowok="t" o:connecttype="custom" o:connectlocs="270,292;404,0;586,0;356,442;332,488;310,526;288,558;266,584;240,604;212,618;176,628;134,634;84,636;50,636;22,634;0,632;24,500;44,502;62,502;94,500;114,492;126,480;132,460;128,432;48,0;238,0;270,292" o:connectangles="0,0,0,0,0,0,0,0,0,0,0,0,0,0,0,0,0,0,0,0,0,0,0,0,0,0,0"/>
                <o:lock v:ext="edit" aspectratio="t"/>
              </v:shape>
              <v:shape id="Freeform 153" o:spid="_x0000_s1039" style="position:absolute;left:4994;top:1372;width:256;height:254;visibility:visible;mso-wrap-style:square;v-text-anchor:top" coordsize="25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oM8IA&#10;AADbAAAADwAAAGRycy9kb3ducmV2LnhtbERPTWvCQBC9C/0PyxR6002FFoluQg0oPZQWU/U8ZMds&#10;MDsbsmuM/vpuodDbPN7nrPLRtmKg3jeOFTzPEhDEldMN1wr235vpAoQPyBpbx6TgRh7y7GGywlS7&#10;K+9oKEMtYgj7FBWYELpUSl8ZsuhnriOO3Mn1FkOEfS11j9cYbls5T5JXabHh2GCwo8JQdS4vVsH9&#10;ozh+FXZtDkO7LsZ6S5/z8qLU0+P4tgQRaAz/4j/3u47zX+D3l3i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GgzwgAAANsAAAAPAAAAAAAAAAAAAAAAAJgCAABkcnMvZG93&#10;bnJldi54bWxQSwUGAAAAAAQABAD1AAAAhwMAAAAA&#10;" path="m,126l4,92,18,62,38,36,64,16,94,4,128,r34,4l192,16r26,20l238,62r14,30l256,126r-4,36l238,192r-20,26l192,238r-30,12l128,254,94,250,64,238,38,218,18,192,4,162,,126xm128,232r34,-4l190,214r22,-24l226,162r6,-36l226,92,212,64,190,42,162,26,128,22,96,26,66,42,44,64,30,92r-6,34l30,162r14,28l66,214r30,14l128,232xm102,200r-22,l80,54r56,l158,56r16,8l184,76r2,20l184,112r-8,12l164,132r-16,4l190,200r-24,l126,136r-24,l102,200xm128,118r14,l152,114r8,-6l164,94r-2,-6l160,82r-4,-4l150,76r-6,-2l138,72r-6,l102,72r,46l128,118xe" fillcolor="black" stroked="f" strokeweight="0">
                <v:path arrowok="t" o:connecttype="custom" o:connectlocs="4,92;38,36;94,4;162,4;218,36;252,92;252,162;218,218;162,250;94,250;38,218;4,162;128,232;190,214;226,162;226,92;190,42;128,22;66,42;30,92;30,162;66,214;128,232;80,200;136,54;174,64;186,96;176,124;148,136;166,200;102,136;128,118;152,114;164,94;160,82;150,76;138,72;102,72;128,118" o:connectangles="0,0,0,0,0,0,0,0,0,0,0,0,0,0,0,0,0,0,0,0,0,0,0,0,0,0,0,0,0,0,0,0,0,0,0,0,0,0,0"/>
                <o:lock v:ext="edit" aspectratio="t" verticies="t"/>
              </v:shape>
              <w10:wrap anchorx="page" anchory="page"/>
            </v:group>
          </w:pict>
        </mc:Fallback>
      </mc:AlternateContent>
    </w:r>
    <w:r w:rsidR="00214F07" w:rsidRPr="00FE5838">
      <w:rPr>
        <w:rFonts w:ascii="NewsGoth Cn BT" w:hAnsi="NewsGoth Cn BT"/>
        <w:i w:val="0"/>
        <w:spacing w:val="-2"/>
        <w:w w:val="115"/>
      </w:rPr>
      <w:t>Page</w:t>
    </w:r>
    <w:r w:rsidR="00214F07">
      <w:rPr>
        <w:rFonts w:ascii="NewsGoth Cn BT" w:hAnsi="NewsGoth Cn BT"/>
        <w:i w:val="0"/>
        <w:spacing w:val="-2"/>
        <w:w w:val="115"/>
      </w:rPr>
      <w:t xml:space="preserve"> 2 - 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0241">
      <o:colormru v:ext="edit" colors="red,#a6a6a6"/>
      <o:colormenu v:ext="edit" fillcolor="black" strokecolor="none"/>
    </o:shapedefaults>
    <o:shapelayout v:ext="edit">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98"/>
    <w:rsid w:val="00001F60"/>
    <w:rsid w:val="000148EB"/>
    <w:rsid w:val="0002564E"/>
    <w:rsid w:val="00026473"/>
    <w:rsid w:val="00050F0C"/>
    <w:rsid w:val="0005303C"/>
    <w:rsid w:val="00061463"/>
    <w:rsid w:val="00064FCA"/>
    <w:rsid w:val="00087F95"/>
    <w:rsid w:val="000A22AE"/>
    <w:rsid w:val="000A69B6"/>
    <w:rsid w:val="000A6FBE"/>
    <w:rsid w:val="000B4F9F"/>
    <w:rsid w:val="000C5ED3"/>
    <w:rsid w:val="000C67AC"/>
    <w:rsid w:val="000D3481"/>
    <w:rsid w:val="000F1EAB"/>
    <w:rsid w:val="000F22E8"/>
    <w:rsid w:val="000F565F"/>
    <w:rsid w:val="0010489A"/>
    <w:rsid w:val="001150D8"/>
    <w:rsid w:val="00123189"/>
    <w:rsid w:val="001421D3"/>
    <w:rsid w:val="00147621"/>
    <w:rsid w:val="001624FC"/>
    <w:rsid w:val="00165715"/>
    <w:rsid w:val="00165F59"/>
    <w:rsid w:val="00170844"/>
    <w:rsid w:val="0017408A"/>
    <w:rsid w:val="00183C09"/>
    <w:rsid w:val="001971A6"/>
    <w:rsid w:val="00197E57"/>
    <w:rsid w:val="001B7C7F"/>
    <w:rsid w:val="001C1A3C"/>
    <w:rsid w:val="001C1ADC"/>
    <w:rsid w:val="001C4ECA"/>
    <w:rsid w:val="001C5D45"/>
    <w:rsid w:val="001D03E2"/>
    <w:rsid w:val="001D2070"/>
    <w:rsid w:val="001F3EF1"/>
    <w:rsid w:val="001F7910"/>
    <w:rsid w:val="00202951"/>
    <w:rsid w:val="00206A39"/>
    <w:rsid w:val="00214455"/>
    <w:rsid w:val="00214F07"/>
    <w:rsid w:val="00232503"/>
    <w:rsid w:val="002348B9"/>
    <w:rsid w:val="00242EEE"/>
    <w:rsid w:val="002A3D7F"/>
    <w:rsid w:val="002D5E8A"/>
    <w:rsid w:val="002D63D6"/>
    <w:rsid w:val="002E0CAE"/>
    <w:rsid w:val="002E1740"/>
    <w:rsid w:val="002E4F05"/>
    <w:rsid w:val="003339ED"/>
    <w:rsid w:val="00340430"/>
    <w:rsid w:val="0037114C"/>
    <w:rsid w:val="00372FFC"/>
    <w:rsid w:val="00373A98"/>
    <w:rsid w:val="00373F60"/>
    <w:rsid w:val="00383AF8"/>
    <w:rsid w:val="003851CB"/>
    <w:rsid w:val="00385269"/>
    <w:rsid w:val="003856AB"/>
    <w:rsid w:val="00391E88"/>
    <w:rsid w:val="003A47EB"/>
    <w:rsid w:val="003B46CA"/>
    <w:rsid w:val="003B578F"/>
    <w:rsid w:val="003D2F6C"/>
    <w:rsid w:val="003E3B47"/>
    <w:rsid w:val="003F2CB7"/>
    <w:rsid w:val="003F446B"/>
    <w:rsid w:val="00421662"/>
    <w:rsid w:val="004324FF"/>
    <w:rsid w:val="0043535C"/>
    <w:rsid w:val="00436910"/>
    <w:rsid w:val="004419D1"/>
    <w:rsid w:val="004423FC"/>
    <w:rsid w:val="00443A98"/>
    <w:rsid w:val="004469C9"/>
    <w:rsid w:val="00446D03"/>
    <w:rsid w:val="00451F5B"/>
    <w:rsid w:val="0045261D"/>
    <w:rsid w:val="00456120"/>
    <w:rsid w:val="00457E08"/>
    <w:rsid w:val="0046109C"/>
    <w:rsid w:val="00463D2B"/>
    <w:rsid w:val="00470AD4"/>
    <w:rsid w:val="004A0611"/>
    <w:rsid w:val="004B6809"/>
    <w:rsid w:val="004B7A25"/>
    <w:rsid w:val="004C1C62"/>
    <w:rsid w:val="004D3BB3"/>
    <w:rsid w:val="004D718D"/>
    <w:rsid w:val="004D7941"/>
    <w:rsid w:val="004E3880"/>
    <w:rsid w:val="004E38C4"/>
    <w:rsid w:val="004E53F9"/>
    <w:rsid w:val="004F00B2"/>
    <w:rsid w:val="004F463B"/>
    <w:rsid w:val="00526E20"/>
    <w:rsid w:val="005339C5"/>
    <w:rsid w:val="005401E1"/>
    <w:rsid w:val="005576CE"/>
    <w:rsid w:val="00560E38"/>
    <w:rsid w:val="005B504C"/>
    <w:rsid w:val="005C617F"/>
    <w:rsid w:val="005D2D51"/>
    <w:rsid w:val="005D79A9"/>
    <w:rsid w:val="005F3ECF"/>
    <w:rsid w:val="00612EA1"/>
    <w:rsid w:val="006156BE"/>
    <w:rsid w:val="00615716"/>
    <w:rsid w:val="006354B1"/>
    <w:rsid w:val="00636247"/>
    <w:rsid w:val="00636263"/>
    <w:rsid w:val="00650D59"/>
    <w:rsid w:val="006528A8"/>
    <w:rsid w:val="00664D0C"/>
    <w:rsid w:val="00665033"/>
    <w:rsid w:val="00697D4E"/>
    <w:rsid w:val="006B4880"/>
    <w:rsid w:val="006E6BA8"/>
    <w:rsid w:val="006E7330"/>
    <w:rsid w:val="006F08E5"/>
    <w:rsid w:val="00700642"/>
    <w:rsid w:val="00706EBC"/>
    <w:rsid w:val="00723956"/>
    <w:rsid w:val="00724ECF"/>
    <w:rsid w:val="007570C2"/>
    <w:rsid w:val="00780998"/>
    <w:rsid w:val="00780FB6"/>
    <w:rsid w:val="0078306E"/>
    <w:rsid w:val="007830EA"/>
    <w:rsid w:val="007843B8"/>
    <w:rsid w:val="00795344"/>
    <w:rsid w:val="007A4B03"/>
    <w:rsid w:val="007A67BF"/>
    <w:rsid w:val="007B6D3A"/>
    <w:rsid w:val="007C4D8E"/>
    <w:rsid w:val="007E653B"/>
    <w:rsid w:val="007F32D8"/>
    <w:rsid w:val="00802498"/>
    <w:rsid w:val="00810EE8"/>
    <w:rsid w:val="00813941"/>
    <w:rsid w:val="00844838"/>
    <w:rsid w:val="0084553D"/>
    <w:rsid w:val="008550E6"/>
    <w:rsid w:val="00857E38"/>
    <w:rsid w:val="008742E9"/>
    <w:rsid w:val="00875CD6"/>
    <w:rsid w:val="008822AE"/>
    <w:rsid w:val="00887114"/>
    <w:rsid w:val="00887AB8"/>
    <w:rsid w:val="008A7066"/>
    <w:rsid w:val="008B0E42"/>
    <w:rsid w:val="008C6B41"/>
    <w:rsid w:val="008F40B2"/>
    <w:rsid w:val="00901954"/>
    <w:rsid w:val="009026F4"/>
    <w:rsid w:val="00904EC1"/>
    <w:rsid w:val="00905FA8"/>
    <w:rsid w:val="00906189"/>
    <w:rsid w:val="009240D6"/>
    <w:rsid w:val="0092770A"/>
    <w:rsid w:val="00954A0E"/>
    <w:rsid w:val="00957275"/>
    <w:rsid w:val="00957400"/>
    <w:rsid w:val="00964A5C"/>
    <w:rsid w:val="00965BF1"/>
    <w:rsid w:val="00967D5C"/>
    <w:rsid w:val="00976F81"/>
    <w:rsid w:val="00977D3C"/>
    <w:rsid w:val="009865F8"/>
    <w:rsid w:val="009C33D0"/>
    <w:rsid w:val="009D0640"/>
    <w:rsid w:val="009D07C0"/>
    <w:rsid w:val="009D3435"/>
    <w:rsid w:val="009D6663"/>
    <w:rsid w:val="009D7A23"/>
    <w:rsid w:val="009E01B6"/>
    <w:rsid w:val="009E2779"/>
    <w:rsid w:val="009E2C72"/>
    <w:rsid w:val="00A00D7B"/>
    <w:rsid w:val="00A15FC0"/>
    <w:rsid w:val="00A43B1E"/>
    <w:rsid w:val="00A55898"/>
    <w:rsid w:val="00A63F2C"/>
    <w:rsid w:val="00A6482B"/>
    <w:rsid w:val="00A76144"/>
    <w:rsid w:val="00A76869"/>
    <w:rsid w:val="00A810B1"/>
    <w:rsid w:val="00AA6A3C"/>
    <w:rsid w:val="00AB127A"/>
    <w:rsid w:val="00AB41F9"/>
    <w:rsid w:val="00AC2C0B"/>
    <w:rsid w:val="00AC47DC"/>
    <w:rsid w:val="00AC5BA5"/>
    <w:rsid w:val="00AE4D22"/>
    <w:rsid w:val="00B0189D"/>
    <w:rsid w:val="00B01A31"/>
    <w:rsid w:val="00B07BE7"/>
    <w:rsid w:val="00B17636"/>
    <w:rsid w:val="00B31A7B"/>
    <w:rsid w:val="00B4385A"/>
    <w:rsid w:val="00B50C2A"/>
    <w:rsid w:val="00B53CAB"/>
    <w:rsid w:val="00B55697"/>
    <w:rsid w:val="00B6005E"/>
    <w:rsid w:val="00B64955"/>
    <w:rsid w:val="00B80683"/>
    <w:rsid w:val="00B82755"/>
    <w:rsid w:val="00B85210"/>
    <w:rsid w:val="00B93C44"/>
    <w:rsid w:val="00BA2D2B"/>
    <w:rsid w:val="00BA3538"/>
    <w:rsid w:val="00BA7C08"/>
    <w:rsid w:val="00BB32D7"/>
    <w:rsid w:val="00BB722F"/>
    <w:rsid w:val="00BC49EA"/>
    <w:rsid w:val="00BD3897"/>
    <w:rsid w:val="00BF4878"/>
    <w:rsid w:val="00BF7242"/>
    <w:rsid w:val="00C00F98"/>
    <w:rsid w:val="00C01757"/>
    <w:rsid w:val="00C0320D"/>
    <w:rsid w:val="00C04441"/>
    <w:rsid w:val="00C42764"/>
    <w:rsid w:val="00C459E2"/>
    <w:rsid w:val="00C552FA"/>
    <w:rsid w:val="00C55EE1"/>
    <w:rsid w:val="00C737CD"/>
    <w:rsid w:val="00C8126F"/>
    <w:rsid w:val="00CA7210"/>
    <w:rsid w:val="00CB5536"/>
    <w:rsid w:val="00CC7A22"/>
    <w:rsid w:val="00CD7B81"/>
    <w:rsid w:val="00CF216F"/>
    <w:rsid w:val="00D02782"/>
    <w:rsid w:val="00D02F7A"/>
    <w:rsid w:val="00D033E2"/>
    <w:rsid w:val="00D20484"/>
    <w:rsid w:val="00D3097E"/>
    <w:rsid w:val="00D70C72"/>
    <w:rsid w:val="00D8570B"/>
    <w:rsid w:val="00D92F2B"/>
    <w:rsid w:val="00D951EA"/>
    <w:rsid w:val="00DA59A8"/>
    <w:rsid w:val="00DB0784"/>
    <w:rsid w:val="00DB39D3"/>
    <w:rsid w:val="00DC098A"/>
    <w:rsid w:val="00DC2580"/>
    <w:rsid w:val="00DD2691"/>
    <w:rsid w:val="00DD478E"/>
    <w:rsid w:val="00DD5341"/>
    <w:rsid w:val="00DF16AD"/>
    <w:rsid w:val="00DF1855"/>
    <w:rsid w:val="00DF473F"/>
    <w:rsid w:val="00E017EA"/>
    <w:rsid w:val="00E07F31"/>
    <w:rsid w:val="00E228A2"/>
    <w:rsid w:val="00E23752"/>
    <w:rsid w:val="00E32355"/>
    <w:rsid w:val="00E3451F"/>
    <w:rsid w:val="00E442DA"/>
    <w:rsid w:val="00E54D4B"/>
    <w:rsid w:val="00E620EC"/>
    <w:rsid w:val="00E64271"/>
    <w:rsid w:val="00E724D6"/>
    <w:rsid w:val="00E76078"/>
    <w:rsid w:val="00E868FA"/>
    <w:rsid w:val="00E876F4"/>
    <w:rsid w:val="00EC10A0"/>
    <w:rsid w:val="00EC379E"/>
    <w:rsid w:val="00EC521B"/>
    <w:rsid w:val="00EF6962"/>
    <w:rsid w:val="00F05150"/>
    <w:rsid w:val="00F1287A"/>
    <w:rsid w:val="00F13197"/>
    <w:rsid w:val="00F203BA"/>
    <w:rsid w:val="00F400EB"/>
    <w:rsid w:val="00F502EA"/>
    <w:rsid w:val="00F534A9"/>
    <w:rsid w:val="00F70226"/>
    <w:rsid w:val="00F93DBD"/>
    <w:rsid w:val="00F95BFE"/>
    <w:rsid w:val="00FA44BF"/>
    <w:rsid w:val="00FB0B75"/>
    <w:rsid w:val="00FB0F00"/>
    <w:rsid w:val="00FB21E7"/>
    <w:rsid w:val="00FB4EC3"/>
    <w:rsid w:val="00FB6163"/>
    <w:rsid w:val="00FD2848"/>
    <w:rsid w:val="00FE291D"/>
    <w:rsid w:val="00FE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red,#a6a6a6"/>
      <o:colormenu v:ext="edit" fillcolor="black"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F0C"/>
    <w:rPr>
      <w:rFonts w:ascii="Arial Narrow" w:hAnsi="Arial Narrow"/>
      <w:i/>
      <w:color w:val="FFFFFF"/>
      <w:sz w:val="18"/>
      <w:szCs w:val="18"/>
    </w:rPr>
  </w:style>
  <w:style w:type="paragraph" w:styleId="Heading3">
    <w:name w:val="heading 3"/>
    <w:basedOn w:val="Normal"/>
    <w:next w:val="Normal"/>
    <w:autoRedefine/>
    <w:qFormat/>
    <w:rsid w:val="00F400EB"/>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0F0C"/>
    <w:rPr>
      <w:rFonts w:ascii="Tahoma" w:hAnsi="Tahoma" w:cs="Tahoma"/>
      <w:color w:val="000099"/>
      <w:sz w:val="16"/>
      <w:szCs w:val="16"/>
    </w:rPr>
  </w:style>
  <w:style w:type="paragraph" w:customStyle="1" w:styleId="3-body">
    <w:name w:val="3-body"/>
    <w:rsid w:val="00F05150"/>
    <w:pPr>
      <w:spacing w:after="143" w:line="300" w:lineRule="exact"/>
    </w:pPr>
    <w:rPr>
      <w:rFonts w:ascii="NewsGoth Cn BT" w:hAnsi="NewsGoth Cn BT"/>
      <w:spacing w:val="-2"/>
      <w:w w:val="115"/>
    </w:rPr>
  </w:style>
  <w:style w:type="paragraph" w:customStyle="1" w:styleId="1-ExecName">
    <w:name w:val="1-Exec Name"/>
    <w:rsid w:val="00F05150"/>
    <w:pPr>
      <w:spacing w:line="300" w:lineRule="exact"/>
    </w:pPr>
    <w:rPr>
      <w:rFonts w:ascii="NewsGoth Cn BT" w:hAnsi="NewsGoth Cn BT"/>
      <w:b/>
      <w:spacing w:val="-2"/>
      <w:w w:val="115"/>
    </w:rPr>
  </w:style>
  <w:style w:type="paragraph" w:customStyle="1" w:styleId="2-ExecTitleCompany">
    <w:name w:val="2-Exec Title &amp; Company"/>
    <w:rsid w:val="00F05150"/>
    <w:pPr>
      <w:spacing w:after="360" w:line="240" w:lineRule="exact"/>
    </w:pPr>
    <w:rPr>
      <w:rFonts w:ascii="NewsGoth Cn BT" w:hAnsi="NewsGoth Cn BT"/>
      <w:i/>
      <w:spacing w:val="-2"/>
      <w:w w:val="115"/>
    </w:rPr>
  </w:style>
  <w:style w:type="paragraph" w:customStyle="1" w:styleId="3-TitleandCompany">
    <w:name w:val="3-Title and Company"/>
    <w:rsid w:val="00F05150"/>
    <w:rPr>
      <w:rFonts w:ascii="Arial Narrow" w:hAnsi="Arial Narrow"/>
      <w:i/>
      <w:iCs/>
      <w:sz w:val="18"/>
    </w:rPr>
  </w:style>
  <w:style w:type="paragraph" w:customStyle="1" w:styleId="2-Name">
    <w:name w:val="2-Name"/>
    <w:rsid w:val="00F05150"/>
    <w:rPr>
      <w:rFonts w:ascii="Arial Narrow" w:hAnsi="Arial Narrow"/>
      <w:sz w:val="26"/>
    </w:rPr>
  </w:style>
  <w:style w:type="paragraph" w:customStyle="1" w:styleId="4-ExecBioCopy">
    <w:name w:val="4-Exec Bio Copy"/>
    <w:rsid w:val="00F05150"/>
    <w:rPr>
      <w:rFonts w:ascii="Arial Narrow" w:hAnsi="Arial Narrow"/>
    </w:rPr>
  </w:style>
  <w:style w:type="paragraph" w:styleId="Header">
    <w:name w:val="header"/>
    <w:basedOn w:val="Normal"/>
    <w:rsid w:val="007F32D8"/>
    <w:pPr>
      <w:tabs>
        <w:tab w:val="center" w:pos="4320"/>
        <w:tab w:val="right" w:pos="8640"/>
      </w:tabs>
    </w:pPr>
  </w:style>
  <w:style w:type="paragraph" w:styleId="Footer">
    <w:name w:val="footer"/>
    <w:basedOn w:val="Normal"/>
    <w:rsid w:val="007F32D8"/>
    <w:pPr>
      <w:tabs>
        <w:tab w:val="center" w:pos="4320"/>
        <w:tab w:val="right" w:pos="8640"/>
      </w:tabs>
    </w:pPr>
  </w:style>
  <w:style w:type="character" w:styleId="Hyperlink">
    <w:name w:val="Hyperlink"/>
    <w:basedOn w:val="DefaultParagraphFont"/>
    <w:rsid w:val="00AB41F9"/>
    <w:rPr>
      <w:color w:val="0000FF"/>
      <w:u w:val="single"/>
    </w:rPr>
  </w:style>
  <w:style w:type="character" w:styleId="CommentReference">
    <w:name w:val="annotation reference"/>
    <w:basedOn w:val="DefaultParagraphFont"/>
    <w:rsid w:val="00050F0C"/>
    <w:rPr>
      <w:sz w:val="16"/>
      <w:szCs w:val="16"/>
    </w:rPr>
  </w:style>
  <w:style w:type="paragraph" w:styleId="CommentText">
    <w:name w:val="annotation text"/>
    <w:basedOn w:val="Normal"/>
    <w:link w:val="CommentTextChar"/>
    <w:rsid w:val="001C1ADC"/>
    <w:rPr>
      <w:rFonts w:ascii="Arial" w:hAnsi="Arial"/>
      <w:i w:val="0"/>
      <w:color w:val="000099"/>
      <w:szCs w:val="20"/>
    </w:rPr>
  </w:style>
  <w:style w:type="character" w:customStyle="1" w:styleId="CommentTextChar">
    <w:name w:val="Comment Text Char"/>
    <w:basedOn w:val="DefaultParagraphFont"/>
    <w:link w:val="CommentText"/>
    <w:rsid w:val="001C1ADC"/>
    <w:rPr>
      <w:rFonts w:ascii="Arial" w:hAnsi="Arial"/>
      <w:color w:val="000099"/>
      <w:sz w:val="18"/>
    </w:rPr>
  </w:style>
  <w:style w:type="paragraph" w:styleId="CommentSubject">
    <w:name w:val="annotation subject"/>
    <w:basedOn w:val="CommentText"/>
    <w:next w:val="CommentText"/>
    <w:link w:val="CommentSubjectChar"/>
    <w:rsid w:val="00050F0C"/>
    <w:rPr>
      <w:b/>
      <w:bCs/>
    </w:rPr>
  </w:style>
  <w:style w:type="character" w:customStyle="1" w:styleId="CommentSubjectChar">
    <w:name w:val="Comment Subject Char"/>
    <w:basedOn w:val="CommentTextChar"/>
    <w:link w:val="CommentSubject"/>
    <w:rsid w:val="00050F0C"/>
    <w:rPr>
      <w:rFonts w:ascii="Arial" w:hAnsi="Arial"/>
      <w:b/>
      <w:bCs/>
      <w:color w:val="000099"/>
      <w:sz w:val="18"/>
    </w:rPr>
  </w:style>
  <w:style w:type="paragraph" w:styleId="NormalWeb">
    <w:name w:val="Normal (Web)"/>
    <w:basedOn w:val="Normal"/>
    <w:uiPriority w:val="99"/>
    <w:unhideWhenUsed/>
    <w:rsid w:val="007E653B"/>
    <w:pPr>
      <w:spacing w:after="225"/>
    </w:pPr>
    <w:rPr>
      <w:rFonts w:ascii="Times New Roman" w:hAnsi="Times New Roman"/>
      <w:i w:val="0"/>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F0C"/>
    <w:rPr>
      <w:rFonts w:ascii="Arial Narrow" w:hAnsi="Arial Narrow"/>
      <w:i/>
      <w:color w:val="FFFFFF"/>
      <w:sz w:val="18"/>
      <w:szCs w:val="18"/>
    </w:rPr>
  </w:style>
  <w:style w:type="paragraph" w:styleId="Heading3">
    <w:name w:val="heading 3"/>
    <w:basedOn w:val="Normal"/>
    <w:next w:val="Normal"/>
    <w:autoRedefine/>
    <w:qFormat/>
    <w:rsid w:val="00F400EB"/>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0F0C"/>
    <w:rPr>
      <w:rFonts w:ascii="Tahoma" w:hAnsi="Tahoma" w:cs="Tahoma"/>
      <w:color w:val="000099"/>
      <w:sz w:val="16"/>
      <w:szCs w:val="16"/>
    </w:rPr>
  </w:style>
  <w:style w:type="paragraph" w:customStyle="1" w:styleId="3-body">
    <w:name w:val="3-body"/>
    <w:rsid w:val="00F05150"/>
    <w:pPr>
      <w:spacing w:after="143" w:line="300" w:lineRule="exact"/>
    </w:pPr>
    <w:rPr>
      <w:rFonts w:ascii="NewsGoth Cn BT" w:hAnsi="NewsGoth Cn BT"/>
      <w:spacing w:val="-2"/>
      <w:w w:val="115"/>
    </w:rPr>
  </w:style>
  <w:style w:type="paragraph" w:customStyle="1" w:styleId="1-ExecName">
    <w:name w:val="1-Exec Name"/>
    <w:rsid w:val="00F05150"/>
    <w:pPr>
      <w:spacing w:line="300" w:lineRule="exact"/>
    </w:pPr>
    <w:rPr>
      <w:rFonts w:ascii="NewsGoth Cn BT" w:hAnsi="NewsGoth Cn BT"/>
      <w:b/>
      <w:spacing w:val="-2"/>
      <w:w w:val="115"/>
    </w:rPr>
  </w:style>
  <w:style w:type="paragraph" w:customStyle="1" w:styleId="2-ExecTitleCompany">
    <w:name w:val="2-Exec Title &amp; Company"/>
    <w:rsid w:val="00F05150"/>
    <w:pPr>
      <w:spacing w:after="360" w:line="240" w:lineRule="exact"/>
    </w:pPr>
    <w:rPr>
      <w:rFonts w:ascii="NewsGoth Cn BT" w:hAnsi="NewsGoth Cn BT"/>
      <w:i/>
      <w:spacing w:val="-2"/>
      <w:w w:val="115"/>
    </w:rPr>
  </w:style>
  <w:style w:type="paragraph" w:customStyle="1" w:styleId="3-TitleandCompany">
    <w:name w:val="3-Title and Company"/>
    <w:rsid w:val="00F05150"/>
    <w:rPr>
      <w:rFonts w:ascii="Arial Narrow" w:hAnsi="Arial Narrow"/>
      <w:i/>
      <w:iCs/>
      <w:sz w:val="18"/>
    </w:rPr>
  </w:style>
  <w:style w:type="paragraph" w:customStyle="1" w:styleId="2-Name">
    <w:name w:val="2-Name"/>
    <w:rsid w:val="00F05150"/>
    <w:rPr>
      <w:rFonts w:ascii="Arial Narrow" w:hAnsi="Arial Narrow"/>
      <w:sz w:val="26"/>
    </w:rPr>
  </w:style>
  <w:style w:type="paragraph" w:customStyle="1" w:styleId="4-ExecBioCopy">
    <w:name w:val="4-Exec Bio Copy"/>
    <w:rsid w:val="00F05150"/>
    <w:rPr>
      <w:rFonts w:ascii="Arial Narrow" w:hAnsi="Arial Narrow"/>
    </w:rPr>
  </w:style>
  <w:style w:type="paragraph" w:styleId="Header">
    <w:name w:val="header"/>
    <w:basedOn w:val="Normal"/>
    <w:rsid w:val="007F32D8"/>
    <w:pPr>
      <w:tabs>
        <w:tab w:val="center" w:pos="4320"/>
        <w:tab w:val="right" w:pos="8640"/>
      </w:tabs>
    </w:pPr>
  </w:style>
  <w:style w:type="paragraph" w:styleId="Footer">
    <w:name w:val="footer"/>
    <w:basedOn w:val="Normal"/>
    <w:rsid w:val="007F32D8"/>
    <w:pPr>
      <w:tabs>
        <w:tab w:val="center" w:pos="4320"/>
        <w:tab w:val="right" w:pos="8640"/>
      </w:tabs>
    </w:pPr>
  </w:style>
  <w:style w:type="character" w:styleId="Hyperlink">
    <w:name w:val="Hyperlink"/>
    <w:basedOn w:val="DefaultParagraphFont"/>
    <w:rsid w:val="00AB41F9"/>
    <w:rPr>
      <w:color w:val="0000FF"/>
      <w:u w:val="single"/>
    </w:rPr>
  </w:style>
  <w:style w:type="character" w:styleId="CommentReference">
    <w:name w:val="annotation reference"/>
    <w:basedOn w:val="DefaultParagraphFont"/>
    <w:rsid w:val="00050F0C"/>
    <w:rPr>
      <w:sz w:val="16"/>
      <w:szCs w:val="16"/>
    </w:rPr>
  </w:style>
  <w:style w:type="paragraph" w:styleId="CommentText">
    <w:name w:val="annotation text"/>
    <w:basedOn w:val="Normal"/>
    <w:link w:val="CommentTextChar"/>
    <w:rsid w:val="001C1ADC"/>
    <w:rPr>
      <w:rFonts w:ascii="Arial" w:hAnsi="Arial"/>
      <w:i w:val="0"/>
      <w:color w:val="000099"/>
      <w:szCs w:val="20"/>
    </w:rPr>
  </w:style>
  <w:style w:type="character" w:customStyle="1" w:styleId="CommentTextChar">
    <w:name w:val="Comment Text Char"/>
    <w:basedOn w:val="DefaultParagraphFont"/>
    <w:link w:val="CommentText"/>
    <w:rsid w:val="001C1ADC"/>
    <w:rPr>
      <w:rFonts w:ascii="Arial" w:hAnsi="Arial"/>
      <w:color w:val="000099"/>
      <w:sz w:val="18"/>
    </w:rPr>
  </w:style>
  <w:style w:type="paragraph" w:styleId="CommentSubject">
    <w:name w:val="annotation subject"/>
    <w:basedOn w:val="CommentText"/>
    <w:next w:val="CommentText"/>
    <w:link w:val="CommentSubjectChar"/>
    <w:rsid w:val="00050F0C"/>
    <w:rPr>
      <w:b/>
      <w:bCs/>
    </w:rPr>
  </w:style>
  <w:style w:type="character" w:customStyle="1" w:styleId="CommentSubjectChar">
    <w:name w:val="Comment Subject Char"/>
    <w:basedOn w:val="CommentTextChar"/>
    <w:link w:val="CommentSubject"/>
    <w:rsid w:val="00050F0C"/>
    <w:rPr>
      <w:rFonts w:ascii="Arial" w:hAnsi="Arial"/>
      <w:b/>
      <w:bCs/>
      <w:color w:val="000099"/>
      <w:sz w:val="18"/>
    </w:rPr>
  </w:style>
  <w:style w:type="paragraph" w:styleId="NormalWeb">
    <w:name w:val="Normal (Web)"/>
    <w:basedOn w:val="Normal"/>
    <w:uiPriority w:val="99"/>
    <w:unhideWhenUsed/>
    <w:rsid w:val="007E653B"/>
    <w:pPr>
      <w:spacing w:after="225"/>
    </w:pPr>
    <w:rPr>
      <w:rFonts w:ascii="Times New Roman" w:hAnsi="Times New Roman"/>
      <w:i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40722">
      <w:bodyDiv w:val="1"/>
      <w:marLeft w:val="0"/>
      <w:marRight w:val="0"/>
      <w:marTop w:val="0"/>
      <w:marBottom w:val="0"/>
      <w:divBdr>
        <w:top w:val="none" w:sz="0" w:space="0" w:color="auto"/>
        <w:left w:val="none" w:sz="0" w:space="0" w:color="auto"/>
        <w:bottom w:val="none" w:sz="0" w:space="0" w:color="auto"/>
        <w:right w:val="none" w:sz="0" w:space="0" w:color="auto"/>
      </w:divBdr>
      <w:divsChild>
        <w:div w:id="1215385069">
          <w:marLeft w:val="0"/>
          <w:marRight w:val="0"/>
          <w:marTop w:val="0"/>
          <w:marBottom w:val="150"/>
          <w:divBdr>
            <w:top w:val="none" w:sz="0" w:space="0" w:color="auto"/>
            <w:left w:val="none" w:sz="0" w:space="0" w:color="auto"/>
            <w:bottom w:val="none" w:sz="0" w:space="0" w:color="auto"/>
            <w:right w:val="none" w:sz="0" w:space="0" w:color="auto"/>
          </w:divBdr>
          <w:divsChild>
            <w:div w:id="1368217461">
              <w:marLeft w:val="0"/>
              <w:marRight w:val="0"/>
              <w:marTop w:val="0"/>
              <w:marBottom w:val="150"/>
              <w:divBdr>
                <w:top w:val="none" w:sz="0" w:space="0" w:color="auto"/>
                <w:left w:val="none" w:sz="0" w:space="0" w:color="auto"/>
                <w:bottom w:val="none" w:sz="0" w:space="0" w:color="auto"/>
                <w:right w:val="none" w:sz="0" w:space="0" w:color="auto"/>
              </w:divBdr>
              <w:divsChild>
                <w:div w:id="1085683134">
                  <w:marLeft w:val="0"/>
                  <w:marRight w:val="0"/>
                  <w:marTop w:val="0"/>
                  <w:marBottom w:val="0"/>
                  <w:divBdr>
                    <w:top w:val="none" w:sz="0" w:space="0" w:color="auto"/>
                    <w:left w:val="none" w:sz="0" w:space="0" w:color="auto"/>
                    <w:bottom w:val="none" w:sz="0" w:space="0" w:color="auto"/>
                    <w:right w:val="none" w:sz="0" w:space="0" w:color="auto"/>
                  </w:divBdr>
                  <w:divsChild>
                    <w:div w:id="1043603166">
                      <w:marLeft w:val="0"/>
                      <w:marRight w:val="0"/>
                      <w:marTop w:val="0"/>
                      <w:marBottom w:val="0"/>
                      <w:divBdr>
                        <w:top w:val="none" w:sz="0" w:space="0" w:color="auto"/>
                        <w:left w:val="none" w:sz="0" w:space="0" w:color="auto"/>
                        <w:bottom w:val="none" w:sz="0" w:space="0" w:color="auto"/>
                        <w:right w:val="none" w:sz="0" w:space="0" w:color="auto"/>
                      </w:divBdr>
                      <w:divsChild>
                        <w:div w:id="16927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tb4382\Desktop\Duke-Progress%20Merger\Bios\PostMerger-ExecBio%20Template25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PostMerger-ExecBio Template250.dotx</Template>
  <TotalTime>1</TotalTime>
  <Pages>1</Pages>
  <Words>357</Words>
  <Characters>2041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Director-Nuclear Policy and Support</vt:lpstr>
    </vt:vector>
  </TitlesOfParts>
  <Company>Duke Energy Corporation</Company>
  <LinksUpToDate>false</LinksUpToDate>
  <CharactersWithSpaces>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Director-Nuclear Policy and Support</dc:title>
  <dc:subject>Steven P. Nesbit bio</dc:subject>
  <dc:creator>rtb4382</dc:creator>
  <cp:keywords>Steve Nesbit, Duke Energy, nuclear, director, nuclear policy</cp:keywords>
  <dc:description>Steve Nesbit is director, nuclear policy and support, for Duke Energy.</dc:description>
  <cp:lastModifiedBy>Nesbit, Steve</cp:lastModifiedBy>
  <cp:revision>2</cp:revision>
  <cp:lastPrinted>2006-10-25T19:10:00Z</cp:lastPrinted>
  <dcterms:created xsi:type="dcterms:W3CDTF">2015-02-20T19:37:00Z</dcterms:created>
  <dcterms:modified xsi:type="dcterms:W3CDTF">2015-02-20T19:37:00Z</dcterms:modified>
  <cp:category>bios</cp:category>
</cp:coreProperties>
</file>